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text" w:tblpXSpec="center" w:tblpY="1"/>
        <w:tblOverlap w:val="never"/>
        <w:tblW w:w="4681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0" w:space="0" w:color="auto"/>
          <w:insideV w:val="none" w:sz="0" w:space="0" w:color="auto"/>
        </w:tblBorders>
        <w:tblLayout w:type="fixed"/>
        <w:tblCellMar>
          <w:top w:w="418" w:type="dxa"/>
          <w:left w:w="504" w:type="dxa"/>
          <w:bottom w:w="418" w:type="dxa"/>
          <w:right w:w="504" w:type="dxa"/>
        </w:tblCellMar>
        <w:tblLook w:val="04A0" w:firstRow="1" w:lastRow="0" w:firstColumn="1" w:lastColumn="0" w:noHBand="0" w:noVBand="1"/>
      </w:tblPr>
      <w:tblGrid>
        <w:gridCol w:w="759"/>
        <w:gridCol w:w="250"/>
        <w:gridCol w:w="3087"/>
        <w:gridCol w:w="4678"/>
        <w:gridCol w:w="1103"/>
        <w:gridCol w:w="1022"/>
      </w:tblGrid>
      <w:tr w:rsidR="00F91753" w:rsidRPr="00320ECB" w14:paraId="70DDE6BC" w14:textId="77777777" w:rsidTr="00A7188C">
        <w:trPr>
          <w:trHeight w:val="602"/>
        </w:trPr>
        <w:tc>
          <w:tcPr>
            <w:tcW w:w="10899" w:type="dxa"/>
            <w:gridSpan w:val="6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3E9B71" w14:textId="77777777" w:rsidR="00F91753" w:rsidRPr="00173B36" w:rsidRDefault="00F91753" w:rsidP="00320ECB"/>
        </w:tc>
      </w:tr>
      <w:tr w:rsidR="006C7194" w:rsidRPr="00320ECB" w14:paraId="6678C6CB" w14:textId="77777777" w:rsidTr="00A7188C">
        <w:trPr>
          <w:trHeight w:val="274"/>
        </w:trPr>
        <w:tc>
          <w:tcPr>
            <w:tcW w:w="759" w:type="dxa"/>
            <w:vMerge w:val="restart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E9AC57" w14:textId="77777777" w:rsidR="00F91753" w:rsidRPr="00173B36" w:rsidRDefault="00F91753" w:rsidP="005A3E0B"/>
        </w:tc>
        <w:tc>
          <w:tcPr>
            <w:tcW w:w="25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854AC4" w14:textId="77777777" w:rsidR="00F91753" w:rsidRPr="00173B36" w:rsidRDefault="00F91753" w:rsidP="005A3E0B"/>
        </w:tc>
        <w:tc>
          <w:tcPr>
            <w:tcW w:w="7765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920DC7" w14:textId="77777777" w:rsidR="00F91753" w:rsidRPr="00173B36" w:rsidRDefault="00F91753" w:rsidP="001E5794">
            <w:pPr>
              <w:pStyle w:val="NoSpacing"/>
            </w:pPr>
          </w:p>
        </w:tc>
        <w:tc>
          <w:tcPr>
            <w:tcW w:w="1103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277D8F" w14:textId="77777777" w:rsidR="00F91753" w:rsidRPr="00173B36" w:rsidRDefault="00F91753" w:rsidP="005A3E0B"/>
        </w:tc>
        <w:tc>
          <w:tcPr>
            <w:tcW w:w="1022" w:type="dxa"/>
            <w:vMerge w:val="restart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08B0F1" w14:textId="77777777" w:rsidR="00F91753" w:rsidRPr="00173B36" w:rsidRDefault="00F91753" w:rsidP="005A3E0B"/>
        </w:tc>
      </w:tr>
      <w:tr w:rsidR="006C7194" w:rsidRPr="00320ECB" w14:paraId="3BA02F0F" w14:textId="77777777" w:rsidTr="00A7188C">
        <w:trPr>
          <w:trHeight w:val="1607"/>
        </w:trPr>
        <w:tc>
          <w:tcPr>
            <w:tcW w:w="759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6F5142" w14:textId="77777777" w:rsidR="00F91753" w:rsidRPr="00173B36" w:rsidRDefault="00F91753" w:rsidP="005A3E0B"/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8D1FF3" w14:textId="77777777" w:rsidR="00F91753" w:rsidRPr="00173B36" w:rsidRDefault="00F91753" w:rsidP="005A3E0B"/>
        </w:tc>
        <w:tc>
          <w:tcPr>
            <w:tcW w:w="776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0F985A" w14:textId="77777777" w:rsidR="00261E7B" w:rsidRDefault="00261E7B" w:rsidP="005A3E0B">
            <w:pPr>
              <w:pStyle w:val="Title"/>
              <w:rPr>
                <w:noProof/>
              </w:rPr>
            </w:pPr>
            <w:r w:rsidRPr="00320ECB">
              <w:rPr>
                <w:noProof/>
              </w:rPr>
              <mc:AlternateContent>
                <mc:Choice Requires="wps">
                  <w:drawing>
                    <wp:inline distT="0" distB="0" distL="0" distR="0" wp14:anchorId="499BBC82" wp14:editId="769BA363">
                      <wp:extent cx="585216" cy="91440"/>
                      <wp:effectExtent l="0" t="0" r="24765" b="22860"/>
                      <wp:docPr id="3" name="Freeform: Shape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91440"/>
                              </a:xfrm>
                              <a:custGeom>
                                <a:avLst/>
                                <a:gdLst>
                                  <a:gd name="connsiteX0" fmla="*/ 542407 w 581601"/>
                                  <a:gd name="connsiteY0" fmla="*/ 0 h 88582"/>
                                  <a:gd name="connsiteX1" fmla="*/ 498155 w 581601"/>
                                  <a:gd name="connsiteY1" fmla="*/ 36698 h 88582"/>
                                  <a:gd name="connsiteX2" fmla="*/ 0 w 581601"/>
                                  <a:gd name="connsiteY2" fmla="*/ 36698 h 88582"/>
                                  <a:gd name="connsiteX3" fmla="*/ 0 w 581601"/>
                                  <a:gd name="connsiteY3" fmla="*/ 54415 h 88582"/>
                                  <a:gd name="connsiteX4" fmla="*/ 498155 w 581601"/>
                                  <a:gd name="connsiteY4" fmla="*/ 54415 h 88582"/>
                                  <a:gd name="connsiteX5" fmla="*/ 542407 w 581601"/>
                                  <a:gd name="connsiteY5" fmla="*/ 91113 h 88582"/>
                                  <a:gd name="connsiteX6" fmla="*/ 587924 w 581601"/>
                                  <a:gd name="connsiteY6" fmla="*/ 45557 h 88582"/>
                                  <a:gd name="connsiteX7" fmla="*/ 542407 w 581601"/>
                                  <a:gd name="connsiteY7" fmla="*/ 0 h 88582"/>
                                  <a:gd name="connsiteX8" fmla="*/ 542407 w 581601"/>
                                  <a:gd name="connsiteY8" fmla="*/ 73397 h 88582"/>
                                  <a:gd name="connsiteX9" fmla="*/ 515856 w 581601"/>
                                  <a:gd name="connsiteY9" fmla="*/ 54415 h 88582"/>
                                  <a:gd name="connsiteX10" fmla="*/ 515856 w 581601"/>
                                  <a:gd name="connsiteY10" fmla="*/ 37964 h 88582"/>
                                  <a:gd name="connsiteX11" fmla="*/ 542407 w 581601"/>
                                  <a:gd name="connsiteY11" fmla="*/ 18982 h 88582"/>
                                  <a:gd name="connsiteX12" fmla="*/ 570223 w 581601"/>
                                  <a:gd name="connsiteY12" fmla="*/ 46822 h 88582"/>
                                  <a:gd name="connsiteX13" fmla="*/ 542407 w 581601"/>
                                  <a:gd name="connsiteY13" fmla="*/ 73397 h 885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581601" h="88582">
                                    <a:moveTo>
                                      <a:pt x="542407" y="0"/>
                                    </a:moveTo>
                                    <a:cubicBezTo>
                                      <a:pt x="520913" y="0"/>
                                      <a:pt x="501948" y="15186"/>
                                      <a:pt x="498155" y="36698"/>
                                    </a:cubicBezTo>
                                    <a:lnTo>
                                      <a:pt x="0" y="36698"/>
                                    </a:lnTo>
                                    <a:lnTo>
                                      <a:pt x="0" y="54415"/>
                                    </a:lnTo>
                                    <a:lnTo>
                                      <a:pt x="498155" y="54415"/>
                                    </a:lnTo>
                                    <a:cubicBezTo>
                                      <a:pt x="501948" y="75928"/>
                                      <a:pt x="520913" y="91113"/>
                                      <a:pt x="542407" y="91113"/>
                                    </a:cubicBezTo>
                                    <a:cubicBezTo>
                                      <a:pt x="567694" y="91113"/>
                                      <a:pt x="587924" y="70866"/>
                                      <a:pt x="587924" y="45557"/>
                                    </a:cubicBezTo>
                                    <a:cubicBezTo>
                                      <a:pt x="587924" y="21513"/>
                                      <a:pt x="567694" y="0"/>
                                      <a:pt x="542407" y="0"/>
                                    </a:cubicBezTo>
                                    <a:close/>
                                    <a:moveTo>
                                      <a:pt x="542407" y="73397"/>
                                    </a:moveTo>
                                    <a:cubicBezTo>
                                      <a:pt x="529763" y="73397"/>
                                      <a:pt x="519649" y="65804"/>
                                      <a:pt x="515856" y="54415"/>
                                    </a:cubicBezTo>
                                    <a:lnTo>
                                      <a:pt x="515856" y="37964"/>
                                    </a:lnTo>
                                    <a:cubicBezTo>
                                      <a:pt x="519649" y="26575"/>
                                      <a:pt x="529763" y="18982"/>
                                      <a:pt x="542407" y="18982"/>
                                    </a:cubicBezTo>
                                    <a:cubicBezTo>
                                      <a:pt x="557579" y="18982"/>
                                      <a:pt x="570223" y="31637"/>
                                      <a:pt x="570223" y="46822"/>
                                    </a:cubicBezTo>
                                    <a:cubicBezTo>
                                      <a:pt x="570223" y="62008"/>
                                      <a:pt x="557579" y="73397"/>
                                      <a:pt x="54240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718EB5"/>
                              </a:solidFill>
                              <a:ln w="12632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shape w14:anchorId="4F3C2FA0" id="Freeform: Shape 3" o:spid="_x0000_s1026" style="width:46.1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581601,88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" path="m542407,c520913,,501948,15186,498155,36698l,36698,,54415r498155,c501948,75928,520913,91113,542407,91113v25287,,45517,-20247,45517,-45556c587924,21513,567694,,542407,xm542407,73397v-12644,,-22758,-7593,-26551,-18982l515856,37964v3793,-11389,13907,-18982,26551,-18982c557579,18982,570223,31637,570223,46822v,15186,-12644,26575,-27816,26575xe" fillcolor="#718eb5" stroked="f" strokeweight=".35089mm">
                      <v:stroke joinstyle="miter"/>
                      <v:path arrowok="t" o:connecttype="custom" o:connectlocs="545778,0;501251,37882;0,37882;0,56171;501251,56171;545778,94053;591578,47027;545778,0;545778,75765;519062,56171;519062,39189;545778,19594;573767,48333;545778,75765" o:connectangles="0,0,0,0,0,0,0,0,0,0,0,0,0,0"/>
                      <w10:anchorlock/>
                    </v:shape>
                  </w:pict>
                </mc:Fallback>
              </mc:AlternateContent>
            </w:r>
            <w:r w:rsidRPr="00320ECB">
              <w:t xml:space="preserve"> </w:t>
            </w:r>
            <w:r w:rsidR="00D64C09">
              <w:t>Sean whelan</w:t>
            </w:r>
            <w: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BD7F6D7" wp14:editId="372562E8">
                      <wp:extent cx="594245" cy="88583"/>
                      <wp:effectExtent l="0" t="0" r="15875" b="26035"/>
                      <wp:docPr id="4" name="Freeform: Shape 4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245" cy="88583"/>
                              </a:xfrm>
                              <a:custGeom>
                                <a:avLst/>
                                <a:gdLst>
                                  <a:gd name="connsiteX0" fmla="*/ 598039 w 594245"/>
                                  <a:gd name="connsiteY0" fmla="*/ 36698 h 88582"/>
                                  <a:gd name="connsiteX1" fmla="*/ 89769 w 594245"/>
                                  <a:gd name="connsiteY1" fmla="*/ 36698 h 88582"/>
                                  <a:gd name="connsiteX2" fmla="*/ 45517 w 594245"/>
                                  <a:gd name="connsiteY2" fmla="*/ 0 h 88582"/>
                                  <a:gd name="connsiteX3" fmla="*/ 0 w 594245"/>
                                  <a:gd name="connsiteY3" fmla="*/ 45557 h 88582"/>
                                  <a:gd name="connsiteX4" fmla="*/ 45517 w 594245"/>
                                  <a:gd name="connsiteY4" fmla="*/ 91113 h 88582"/>
                                  <a:gd name="connsiteX5" fmla="*/ 89769 w 594245"/>
                                  <a:gd name="connsiteY5" fmla="*/ 54415 h 88582"/>
                                  <a:gd name="connsiteX6" fmla="*/ 598039 w 594245"/>
                                  <a:gd name="connsiteY6" fmla="*/ 54415 h 88582"/>
                                  <a:gd name="connsiteX7" fmla="*/ 598039 w 594245"/>
                                  <a:gd name="connsiteY7" fmla="*/ 36698 h 88582"/>
                                  <a:gd name="connsiteX8" fmla="*/ 45517 w 594245"/>
                                  <a:gd name="connsiteY8" fmla="*/ 73397 h 88582"/>
                                  <a:gd name="connsiteX9" fmla="*/ 17701 w 594245"/>
                                  <a:gd name="connsiteY9" fmla="*/ 45557 h 88582"/>
                                  <a:gd name="connsiteX10" fmla="*/ 45517 w 594245"/>
                                  <a:gd name="connsiteY10" fmla="*/ 17716 h 88582"/>
                                  <a:gd name="connsiteX11" fmla="*/ 73333 w 594245"/>
                                  <a:gd name="connsiteY11" fmla="*/ 45557 h 88582"/>
                                  <a:gd name="connsiteX12" fmla="*/ 45517 w 594245"/>
                                  <a:gd name="connsiteY12" fmla="*/ 73397 h 885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594245" h="88582">
                                    <a:moveTo>
                                      <a:pt x="598039" y="36698"/>
                                    </a:moveTo>
                                    <a:lnTo>
                                      <a:pt x="89769" y="36698"/>
                                    </a:lnTo>
                                    <a:cubicBezTo>
                                      <a:pt x="85976" y="15186"/>
                                      <a:pt x="67011" y="0"/>
                                      <a:pt x="45517" y="0"/>
                                    </a:cubicBezTo>
                                    <a:cubicBezTo>
                                      <a:pt x="20230" y="0"/>
                                      <a:pt x="0" y="20247"/>
                                      <a:pt x="0" y="45557"/>
                                    </a:cubicBezTo>
                                    <a:cubicBezTo>
                                      <a:pt x="0" y="70866"/>
                                      <a:pt x="20230" y="91113"/>
                                      <a:pt x="45517" y="91113"/>
                                    </a:cubicBezTo>
                                    <a:cubicBezTo>
                                      <a:pt x="67011" y="91113"/>
                                      <a:pt x="85976" y="75928"/>
                                      <a:pt x="89769" y="54415"/>
                                    </a:cubicBezTo>
                                    <a:lnTo>
                                      <a:pt x="598039" y="54415"/>
                                    </a:lnTo>
                                    <a:lnTo>
                                      <a:pt x="598039" y="36698"/>
                                    </a:lnTo>
                                    <a:close/>
                                    <a:moveTo>
                                      <a:pt x="45517" y="73397"/>
                                    </a:moveTo>
                                    <a:cubicBezTo>
                                      <a:pt x="30344" y="73397"/>
                                      <a:pt x="17701" y="60742"/>
                                      <a:pt x="17701" y="45557"/>
                                    </a:cubicBezTo>
                                    <a:cubicBezTo>
                                      <a:pt x="17701" y="30371"/>
                                      <a:pt x="30344" y="17716"/>
                                      <a:pt x="45517" y="17716"/>
                                    </a:cubicBezTo>
                                    <a:cubicBezTo>
                                      <a:pt x="60689" y="17716"/>
                                      <a:pt x="73333" y="30371"/>
                                      <a:pt x="73333" y="45557"/>
                                    </a:cubicBezTo>
                                    <a:cubicBezTo>
                                      <a:pt x="73333" y="62008"/>
                                      <a:pt x="60689" y="73397"/>
                                      <a:pt x="4551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3"/>
                              </a:solidFill>
                              <a:ln w="12632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16459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shape w14:anchorId="38DC8F24" id="Freeform: Shape 4" o:spid="_x0000_s1026" style="width:46.8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594245,88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" path="m598039,36698r-508270,c85976,15186,67011,,45517,,20230,,,20247,,45557,,70866,20230,91113,45517,91113v21494,,40459,-15185,44252,-36698l598039,54415r,-17717xm45517,73397c30344,73397,17701,60742,17701,45557v,-15186,12643,-27841,27816,-27841c60689,17716,73333,30371,73333,45557v,16451,-12644,27840,-27816,27840xe" fillcolor="#718eb5 [3206]" stroked="f" strokeweight=".35089mm">
                      <v:stroke joinstyle="miter"/>
                      <v:path arrowok="t" o:connecttype="custom" o:connectlocs="598039,36698;89769,36698;45517,0;0,45558;45517,91114;89769,54416;598039,54416;598039,36698;45517,73398;17701,45558;45517,17716;73333,45558;45517,73398" o:connectangles="0,0,0,0,0,0,0,0,0,0,0,0,0"/>
                      <w10:anchorlock/>
                    </v:shape>
                  </w:pict>
                </mc:Fallback>
              </mc:AlternateContent>
            </w:r>
          </w:p>
          <w:p w14:paraId="29547DD4" w14:textId="5CBA9F3C" w:rsidR="00B62B99" w:rsidRPr="00173B36" w:rsidRDefault="000C4A17" w:rsidP="005A3E0B">
            <w:pPr>
              <w:pStyle w:val="Subtitle"/>
            </w:pPr>
            <w:r>
              <w:t>0833960485 – seanwhelan48@gmail.co</w:t>
            </w:r>
            <w:r w:rsidR="0017742C">
              <w:t>m</w:t>
            </w:r>
          </w:p>
        </w:tc>
        <w:tc>
          <w:tcPr>
            <w:tcW w:w="1103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6BEC48" w14:textId="77777777" w:rsidR="00F91753" w:rsidRPr="00173B36" w:rsidRDefault="00F91753" w:rsidP="005A3E0B"/>
        </w:tc>
        <w:tc>
          <w:tcPr>
            <w:tcW w:w="1022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545DD3" w14:textId="77777777" w:rsidR="00F91753" w:rsidRPr="00173B36" w:rsidRDefault="00F91753" w:rsidP="005A3E0B"/>
        </w:tc>
      </w:tr>
      <w:tr w:rsidR="006C7194" w:rsidRPr="00320ECB" w14:paraId="5C38076C" w14:textId="77777777" w:rsidTr="00A7188C">
        <w:trPr>
          <w:trHeight w:val="252"/>
        </w:trPr>
        <w:tc>
          <w:tcPr>
            <w:tcW w:w="759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3A3043" w14:textId="77777777" w:rsidR="004A4C74" w:rsidRPr="00173B36" w:rsidRDefault="004A4C74" w:rsidP="005A3E0B"/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5A3DB3" w14:textId="77777777" w:rsidR="004A4C74" w:rsidRPr="00173B36" w:rsidRDefault="004A4C74" w:rsidP="005A3E0B"/>
        </w:tc>
        <w:tc>
          <w:tcPr>
            <w:tcW w:w="7765" w:type="dxa"/>
            <w:gridSpan w:val="2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FDE12E" w14:textId="77777777" w:rsidR="004A4C74" w:rsidRPr="00173B36" w:rsidRDefault="004A4C74" w:rsidP="001E5794">
            <w:pPr>
              <w:pStyle w:val="NoSpacing"/>
            </w:pPr>
          </w:p>
        </w:tc>
        <w:tc>
          <w:tcPr>
            <w:tcW w:w="1103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B483CB" w14:textId="77777777" w:rsidR="004A4C74" w:rsidRPr="00173B36" w:rsidRDefault="004A4C74" w:rsidP="005A3E0B"/>
        </w:tc>
        <w:tc>
          <w:tcPr>
            <w:tcW w:w="1022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30D3BF" w14:textId="77777777" w:rsidR="004A4C74" w:rsidRPr="00173B36" w:rsidRDefault="004A4C74" w:rsidP="005A3E0B"/>
        </w:tc>
      </w:tr>
      <w:tr w:rsidR="00F91753" w:rsidRPr="00320ECB" w14:paraId="45EBC29A" w14:textId="77777777" w:rsidTr="00A7188C">
        <w:trPr>
          <w:trHeight w:val="607"/>
        </w:trPr>
        <w:tc>
          <w:tcPr>
            <w:tcW w:w="10899" w:type="dxa"/>
            <w:gridSpan w:val="6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81AD8C" w14:textId="77777777" w:rsidR="00F91753" w:rsidRPr="00173B36" w:rsidRDefault="00F91753" w:rsidP="005A3E0B"/>
        </w:tc>
      </w:tr>
      <w:tr w:rsidR="006C7194" w:rsidRPr="00320ECB" w14:paraId="184A54DC" w14:textId="77777777" w:rsidTr="00A7188C">
        <w:trPr>
          <w:trHeight w:val="2168"/>
        </w:trPr>
        <w:tc>
          <w:tcPr>
            <w:tcW w:w="409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sdt>
            <w:sdtPr>
              <w:id w:val="1272060749"/>
              <w:placeholder>
                <w:docPart w:val="F058877941D04868A920C00B047BFAA5"/>
              </w:placeholder>
              <w:temporary/>
              <w:showingPlcHdr/>
              <w15:appearance w15:val="hidden"/>
            </w:sdtPr>
            <w:sdtContent>
              <w:p w14:paraId="009579C5" w14:textId="77777777" w:rsidR="00792D43" w:rsidRPr="00173B36" w:rsidRDefault="00FF673C" w:rsidP="00F53B71">
                <w:pPr>
                  <w:pStyle w:val="Heading1"/>
                </w:pPr>
                <w:r w:rsidRPr="00173B36">
                  <w:t>CONTACT</w:t>
                </w:r>
              </w:p>
            </w:sdtContent>
          </w:sdt>
          <w:p w14:paraId="016D3CA8" w14:textId="77777777" w:rsidR="003E1692" w:rsidRPr="00173B36" w:rsidRDefault="003E1692" w:rsidP="00F53B71">
            <w:pPr>
              <w:pStyle w:val="NoSpacing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30503F17" wp14:editId="119122E9">
                      <wp:extent cx="521970" cy="0"/>
                      <wp:effectExtent l="0" t="0" r="0" b="0"/>
                      <wp:docPr id="13" name="Straight Connector 13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line w14:anchorId="3BD12D58" id="Straight Connector 13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BLCWJY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54237588" w14:textId="77777777" w:rsidR="00A7188C" w:rsidRDefault="006E456D" w:rsidP="00F53B71">
            <w:pPr>
              <w:pStyle w:val="Contact"/>
              <w:framePr w:wrap="auto" w:vAnchor="margin" w:xAlign="left" w:yAlign="inline"/>
              <w:suppressOverlap w:val="0"/>
            </w:pPr>
            <w:r>
              <w:rPr>
                <w:noProof/>
              </w:rPr>
              <w:pict w14:anchorId="54ACCB06">
                <v:shape id="_x0000_i1026" type="#_x0000_t75" alt="Phone icon" style="width:14.85pt;height:14.85pt;visibility:visible;mso-width-percent:0;mso-height-percent:0;mso-width-percent:0;mso-height-percent:0" o:bullet="t">
                  <v:imagedata r:id="rId11" o:title="" croptop="-2357f" cropbottom="-1414f" cropleft="-4629f" cropright="-5603f"/>
                </v:shape>
              </w:pict>
            </w:r>
            <w:r w:rsidR="00F53B71" w:rsidRPr="00173B36">
              <w:t xml:space="preserve"> </w:t>
            </w:r>
          </w:p>
          <w:p w14:paraId="56BCB473" w14:textId="11B126A0" w:rsidR="00792D43" w:rsidRPr="00173B36" w:rsidRDefault="00D64C09" w:rsidP="00F53B71">
            <w:pPr>
              <w:pStyle w:val="Contact"/>
              <w:framePr w:wrap="auto" w:vAnchor="margin" w:xAlign="left" w:yAlign="inline"/>
              <w:suppressOverlap w:val="0"/>
            </w:pPr>
            <w:r>
              <w:t>0833960485</w:t>
            </w:r>
          </w:p>
          <w:p w14:paraId="206386B1" w14:textId="0E3258C3" w:rsidR="00792D43" w:rsidRDefault="006E456D" w:rsidP="00F53B71">
            <w:pPr>
              <w:pStyle w:val="Contact"/>
              <w:framePr w:wrap="auto" w:vAnchor="margin" w:xAlign="left" w:yAlign="inline"/>
              <w:suppressOverlap w:val="0"/>
            </w:pPr>
            <w:r>
              <w:rPr>
                <w:noProof/>
              </w:rPr>
              <w:pict w14:anchorId="761ABA17">
                <v:shape id="_x0000_i1025" type="#_x0000_t75" alt="Email icon" style="width:14.85pt;height:12.6pt;visibility:visible;mso-width-percent:0;mso-height-percent:0;mso-width-percent:0;mso-height-percent:0" o:bullet="t">
                  <v:imagedata r:id="rId12" o:title="" cropbottom="-1638f" cropright="-440f"/>
                </v:shape>
              </w:pict>
            </w:r>
            <w:r w:rsidR="00D64C09">
              <w:t>seanwhelan48@gmail.com</w:t>
            </w:r>
          </w:p>
          <w:p w14:paraId="5881892D" w14:textId="77777777" w:rsidR="00A7188C" w:rsidRDefault="00A7188C" w:rsidP="00F53B71">
            <w:pPr>
              <w:pStyle w:val="Contact"/>
              <w:framePr w:wrap="auto" w:vAnchor="margin" w:xAlign="left" w:yAlign="inline"/>
              <w:suppressOverlap w:val="0"/>
            </w:pPr>
          </w:p>
          <w:p w14:paraId="2532F68A" w14:textId="2C231933" w:rsidR="00686284" w:rsidRPr="00173B36" w:rsidRDefault="00A7188C" w:rsidP="00F53B71">
            <w:pPr>
              <w:pStyle w:val="Contact"/>
              <w:framePr w:wrap="auto" w:vAnchor="margin" w:xAlign="left" w:yAlign="inline"/>
              <w:suppressOverlap w:val="0"/>
            </w:pPr>
            <w:r>
              <w:rPr>
                <w:noProof/>
              </w:rPr>
              <w:drawing>
                <wp:inline distT="0" distB="0" distL="0" distR="0" wp14:anchorId="184CE82F" wp14:editId="6972C79B">
                  <wp:extent cx="381000" cy="214313"/>
                  <wp:effectExtent l="0" t="0" r="0" b="0"/>
                  <wp:docPr id="866482800" name="Picture 1" descr="A blue square with white let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482800" name="Picture 1" descr="A blue square with white letters&#10;&#10;Description automatically generated"/>
                          <pic:cNvPicPr/>
                        </pic:nvPicPr>
                        <pic:blipFill rotWithShape="1">
                          <a:blip r:embed="rId13" cstate="print">
                            <a:alphaModFix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saturation sat="7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25" t="11530" r="13525" b="11530"/>
                          <a:stretch/>
                        </pic:blipFill>
                        <pic:spPr>
                          <a:xfrm>
                            <a:off x="0" y="0"/>
                            <a:ext cx="393933" cy="221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B1CF2">
              <w:t xml:space="preserve"> </w:t>
            </w:r>
            <w:hyperlink r:id="rId15" w:history="1">
              <w:r w:rsidR="005B1CF2" w:rsidRPr="005B1CF2">
                <w:rPr>
                  <w:rStyle w:val="Hyperlink"/>
                  <w:rFonts w:ascii="Segoe UI" w:hAnsi="Segoe UI" w:cs="Segoe UI"/>
                  <w:sz w:val="21"/>
                  <w:szCs w:val="21"/>
                  <w:shd w:val="clear" w:color="auto" w:fill="F3F2EF"/>
                </w:rPr>
                <w:t>https://www.linkedin.com/in/seanlwhelan</w:t>
              </w:r>
            </w:hyperlink>
          </w:p>
        </w:tc>
        <w:tc>
          <w:tcPr>
            <w:tcW w:w="6803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2F28D57D" w14:textId="77777777" w:rsidR="008C78F5" w:rsidRPr="00173B36" w:rsidRDefault="00D64C09" w:rsidP="00FF673C">
            <w:pPr>
              <w:pStyle w:val="Heading1"/>
            </w:pPr>
            <w:r>
              <w:t>Summary</w:t>
            </w:r>
          </w:p>
          <w:p w14:paraId="4C92EF95" w14:textId="77777777" w:rsidR="003E1692" w:rsidRDefault="003E1692" w:rsidP="003E1692">
            <w:pPr>
              <w:pStyle w:val="NoSpacing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23E681A4" wp14:editId="5D082ACC">
                      <wp:extent cx="521970" cy="0"/>
                      <wp:effectExtent l="0" t="0" r="0" b="0"/>
                      <wp:docPr id="14" name="Straight Connector 14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line w14:anchorId="3E38CCC0" id="Straight Connector 14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BTTQp+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3B0597B3" w14:textId="77777777" w:rsidR="009E1D4E" w:rsidRPr="00173B36" w:rsidRDefault="009E1D4E" w:rsidP="003E1692">
            <w:pPr>
              <w:pStyle w:val="NoSpacing"/>
            </w:pPr>
          </w:p>
          <w:p w14:paraId="3BFDF26F" w14:textId="071D8D07" w:rsidR="00686284" w:rsidRPr="000A1498" w:rsidRDefault="000A1498" w:rsidP="00B54AD3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</w:rPr>
              <w:t xml:space="preserve">A Master of Business (Human Resource Management Stream) graduate with first class </w:t>
            </w:r>
            <w:r w:rsidRPr="000A1498">
              <w:rPr>
                <w:sz w:val="24"/>
                <w:szCs w:val="24"/>
                <w:lang w:val="en-GB"/>
              </w:rPr>
              <w:t>honours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GB"/>
              </w:rPr>
              <w:t xml:space="preserve">seeking employment in the HR field. My undergraduate background is within Business Management and most recent professional position was sales executive for the U.K. market with </w:t>
            </w:r>
            <w:proofErr w:type="spellStart"/>
            <w:r>
              <w:rPr>
                <w:sz w:val="24"/>
                <w:szCs w:val="24"/>
                <w:lang w:val="en-GB"/>
              </w:rPr>
              <w:t>Bizimply</w:t>
            </w:r>
            <w:proofErr w:type="spellEnd"/>
            <w:r>
              <w:rPr>
                <w:sz w:val="24"/>
                <w:szCs w:val="24"/>
                <w:lang w:val="en-GB"/>
              </w:rPr>
              <w:t>. After a short break in employment</w:t>
            </w:r>
            <w:r w:rsidR="00095CC3">
              <w:rPr>
                <w:sz w:val="24"/>
                <w:szCs w:val="24"/>
                <w:lang w:val="en-GB"/>
              </w:rPr>
              <w:t xml:space="preserve"> to focus on education</w:t>
            </w:r>
            <w:r>
              <w:rPr>
                <w:sz w:val="24"/>
                <w:szCs w:val="24"/>
                <w:lang w:val="en-GB"/>
              </w:rPr>
              <w:t xml:space="preserve"> where I completed my </w:t>
            </w:r>
            <w:r w:rsidR="00095CC3">
              <w:rPr>
                <w:sz w:val="24"/>
                <w:szCs w:val="24"/>
                <w:lang w:val="en-GB"/>
              </w:rPr>
              <w:t>P</w:t>
            </w:r>
            <w:r>
              <w:rPr>
                <w:sz w:val="24"/>
                <w:szCs w:val="24"/>
                <w:lang w:val="en-GB"/>
              </w:rPr>
              <w:t xml:space="preserve">rofessional </w:t>
            </w:r>
            <w:r w:rsidR="00095CC3">
              <w:rPr>
                <w:sz w:val="24"/>
                <w:szCs w:val="24"/>
                <w:lang w:val="en-GB"/>
              </w:rPr>
              <w:t>D</w:t>
            </w:r>
            <w:r>
              <w:rPr>
                <w:sz w:val="24"/>
                <w:szCs w:val="24"/>
                <w:lang w:val="en-GB"/>
              </w:rPr>
              <w:t xml:space="preserve">iploma in HR with UCD and just finished my </w:t>
            </w:r>
            <w:proofErr w:type="gramStart"/>
            <w:r>
              <w:rPr>
                <w:sz w:val="24"/>
                <w:szCs w:val="24"/>
                <w:lang w:val="en-GB"/>
              </w:rPr>
              <w:t>Masters</w:t>
            </w:r>
            <w:proofErr w:type="gramEnd"/>
            <w:r>
              <w:rPr>
                <w:sz w:val="24"/>
                <w:szCs w:val="24"/>
                <w:lang w:val="en-GB"/>
              </w:rPr>
              <w:t xml:space="preserve"> with SETU, I am eager to get started within the HR field in either entry level or graduate roles. </w:t>
            </w:r>
          </w:p>
        </w:tc>
      </w:tr>
      <w:tr w:rsidR="006C7194" w:rsidRPr="00320ECB" w14:paraId="73B72139" w14:textId="77777777" w:rsidTr="00A7188C">
        <w:trPr>
          <w:trHeight w:val="6233"/>
        </w:trPr>
        <w:tc>
          <w:tcPr>
            <w:tcW w:w="409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sdt>
            <w:sdtPr>
              <w:rPr>
                <w:i/>
                <w:iCs/>
              </w:rPr>
              <w:id w:val="211169216"/>
              <w:placeholder>
                <w:docPart w:val="8BF7A5B128CA42448DA6ABE866FDEF2F"/>
              </w:placeholder>
              <w:temporary/>
              <w:showingPlcHdr/>
              <w15:appearance w15:val="hidden"/>
            </w:sdtPr>
            <w:sdtContent>
              <w:p w14:paraId="76A628CD" w14:textId="77777777" w:rsidR="00F716E1" w:rsidRPr="000E36AD" w:rsidRDefault="00FF673C" w:rsidP="00FF673C">
                <w:pPr>
                  <w:pStyle w:val="Heading1"/>
                  <w:rPr>
                    <w:i/>
                    <w:iCs/>
                  </w:rPr>
                </w:pPr>
                <w:r w:rsidRPr="000E36AD">
                  <w:t>SKILLS</w:t>
                </w:r>
              </w:p>
            </w:sdtContent>
          </w:sdt>
          <w:p w14:paraId="5F78391B" w14:textId="77777777" w:rsidR="00F53B71" w:rsidRPr="000E36AD" w:rsidRDefault="00F53B71" w:rsidP="00F53B71">
            <w:pPr>
              <w:pStyle w:val="NoSpacing"/>
              <w:rPr>
                <w:i/>
                <w:iCs/>
                <w:sz w:val="28"/>
                <w:szCs w:val="32"/>
              </w:rPr>
            </w:pPr>
            <w:r w:rsidRPr="000E36AD">
              <w:rPr>
                <w:i/>
                <w:iCs/>
                <w:noProof/>
                <w:sz w:val="28"/>
                <w:szCs w:val="32"/>
              </w:rPr>
              <mc:AlternateContent>
                <mc:Choice Requires="wps">
                  <w:drawing>
                    <wp:inline distT="0" distB="0" distL="0" distR="0" wp14:anchorId="1D5EB31F" wp14:editId="550A6C06">
                      <wp:extent cx="521970" cy="0"/>
                      <wp:effectExtent l="0" t="0" r="0" b="0"/>
                      <wp:docPr id="17" name="Straight Connector 17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line w14:anchorId="4BFE0CB6" id="Straight Connector 17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DGummk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D62EBA1" w14:textId="53163C5E" w:rsidR="00095CC3" w:rsidRDefault="00095CC3" w:rsidP="006C7194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  <w:t xml:space="preserve">Office experience. </w:t>
            </w:r>
          </w:p>
          <w:p w14:paraId="5D22B6FF" w14:textId="25118DA8" w:rsidR="00095CC3" w:rsidRDefault="00095CC3" w:rsidP="006C7194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  <w:t xml:space="preserve">Administration duties experience. </w:t>
            </w:r>
          </w:p>
          <w:p w14:paraId="5DF174A2" w14:textId="6AF93029" w:rsidR="00095CC3" w:rsidRPr="00095CC3" w:rsidRDefault="00095CC3" w:rsidP="006C7194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  <w:t>Comfortable in managing B2B and B2C client relationships.</w:t>
            </w:r>
          </w:p>
          <w:p w14:paraId="0211B8A2" w14:textId="0701DC09" w:rsidR="006C7194" w:rsidRPr="007533F6" w:rsidRDefault="005D2647" w:rsidP="006C7194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>Experience</w:t>
            </w:r>
            <w:r w:rsidR="007533F6">
              <w:rPr>
                <w:i/>
                <w:iCs/>
                <w:color w:val="auto"/>
                <w:sz w:val="24"/>
                <w:szCs w:val="28"/>
              </w:rPr>
              <w:t xml:space="preserve"> in use of CRM</w:t>
            </w:r>
            <w:r>
              <w:rPr>
                <w:i/>
                <w:iCs/>
                <w:color w:val="auto"/>
                <w:sz w:val="24"/>
                <w:szCs w:val="28"/>
              </w:rPr>
              <w:t>.</w:t>
            </w:r>
          </w:p>
          <w:p w14:paraId="1584B4C5" w14:textId="3A300B49" w:rsidR="007533F6" w:rsidRPr="007533F6" w:rsidRDefault="007533F6" w:rsidP="006C7194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>High</w:t>
            </w:r>
            <w:r w:rsidR="00095CC3">
              <w:rPr>
                <w:i/>
                <w:iCs/>
                <w:color w:val="auto"/>
                <w:sz w:val="24"/>
                <w:szCs w:val="28"/>
              </w:rPr>
              <w:t xml:space="preserve">ly proficient </w:t>
            </w:r>
            <w:r>
              <w:rPr>
                <w:i/>
                <w:iCs/>
                <w:color w:val="auto"/>
                <w:sz w:val="24"/>
                <w:szCs w:val="28"/>
              </w:rPr>
              <w:t>with Microsoft Office.</w:t>
            </w:r>
          </w:p>
          <w:p w14:paraId="668EFAA8" w14:textId="77777777" w:rsidR="007533F6" w:rsidRPr="007533F6" w:rsidRDefault="007533F6" w:rsidP="006C7194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 xml:space="preserve">Proficient with Google products (Gmail/Calendar) as well as Teams/Zoom. </w:t>
            </w:r>
          </w:p>
          <w:p w14:paraId="4D99889E" w14:textId="77777777" w:rsidR="007533F6" w:rsidRPr="007533F6" w:rsidRDefault="007533F6" w:rsidP="006C7194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 xml:space="preserve">Experience in meeting deadlines and targets. </w:t>
            </w:r>
          </w:p>
          <w:p w14:paraId="508F3D8F" w14:textId="3B19A53E" w:rsidR="007533F6" w:rsidRPr="007533F6" w:rsidRDefault="007533F6" w:rsidP="007533F6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lastRenderedPageBreak/>
              <w:t xml:space="preserve">Experience in high pressure moments. </w:t>
            </w:r>
          </w:p>
          <w:p w14:paraId="102EC353" w14:textId="77777777" w:rsidR="007533F6" w:rsidRPr="007533F6" w:rsidRDefault="007533F6" w:rsidP="007533F6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 xml:space="preserve">Ability to deal well with stress as well as challenging work environments. </w:t>
            </w:r>
          </w:p>
          <w:p w14:paraId="596C8855" w14:textId="77777777" w:rsidR="007533F6" w:rsidRPr="007533F6" w:rsidRDefault="007533F6" w:rsidP="007533F6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>Experience with difficult work conversations (dismissals or verbal warnings etc.)</w:t>
            </w:r>
          </w:p>
          <w:p w14:paraId="0AD71179" w14:textId="77777777" w:rsidR="007533F6" w:rsidRPr="007533F6" w:rsidRDefault="007533F6" w:rsidP="007533F6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>Strong ability to take in information and remember it quickly.</w:t>
            </w:r>
          </w:p>
          <w:p w14:paraId="127B4F6B" w14:textId="0EC9FE9B" w:rsidR="007533F6" w:rsidRPr="007533F6" w:rsidRDefault="007533F6" w:rsidP="007533F6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>Self-motivated to always improve work ability.</w:t>
            </w:r>
          </w:p>
          <w:p w14:paraId="2A292A69" w14:textId="753A41B2" w:rsidR="005D2647" w:rsidRPr="00D62788" w:rsidRDefault="007533F6" w:rsidP="005D2647">
            <w:pPr>
              <w:pStyle w:val="ListParagraph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>
              <w:rPr>
                <w:i/>
                <w:iCs/>
                <w:color w:val="auto"/>
                <w:sz w:val="24"/>
                <w:szCs w:val="28"/>
              </w:rPr>
              <w:t xml:space="preserve">Enjoy working in teams as well as </w:t>
            </w:r>
            <w:r w:rsidR="005D2647">
              <w:rPr>
                <w:i/>
                <w:iCs/>
                <w:color w:val="auto"/>
                <w:sz w:val="24"/>
                <w:szCs w:val="28"/>
              </w:rPr>
              <w:t xml:space="preserve">handling projects on my own. </w:t>
            </w:r>
          </w:p>
          <w:p w14:paraId="56F74F69" w14:textId="77777777" w:rsidR="00D62788" w:rsidRPr="005D2647" w:rsidRDefault="00D62788" w:rsidP="00D62788">
            <w:pPr>
              <w:pStyle w:val="ListParagraph"/>
              <w:numPr>
                <w:ilvl w:val="0"/>
                <w:numId w:val="0"/>
              </w:numPr>
              <w:ind w:left="360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</w:p>
          <w:p w14:paraId="2AC72B24" w14:textId="77777777" w:rsidR="00D62788" w:rsidRPr="00D62788" w:rsidRDefault="00D62788" w:rsidP="00D62788">
            <w:pPr>
              <w:pStyle w:val="ListParagraph"/>
              <w:numPr>
                <w:ilvl w:val="0"/>
                <w:numId w:val="0"/>
              </w:numPr>
              <w:ind w:left="360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</w:p>
          <w:p w14:paraId="4E4C126F" w14:textId="77777777" w:rsidR="00A7188C" w:rsidRDefault="00A7188C" w:rsidP="00D62788">
            <w:pPr>
              <w:pStyle w:val="Heading1"/>
            </w:pPr>
          </w:p>
          <w:p w14:paraId="65077882" w14:textId="77777777" w:rsidR="00A7188C" w:rsidRDefault="00A7188C" w:rsidP="00D62788">
            <w:pPr>
              <w:pStyle w:val="Heading1"/>
            </w:pPr>
          </w:p>
          <w:p w14:paraId="74921449" w14:textId="576BFE4B" w:rsidR="00D62788" w:rsidRPr="00D62788" w:rsidRDefault="00D62788" w:rsidP="00D62788">
            <w:pPr>
              <w:pStyle w:val="Heading1"/>
            </w:pPr>
            <w:r>
              <w:t>REFERENCES</w:t>
            </w:r>
          </w:p>
          <w:p w14:paraId="399BE234" w14:textId="77777777" w:rsidR="005D2647" w:rsidRPr="005D2647" w:rsidRDefault="005D2647" w:rsidP="005D2647"/>
          <w:p w14:paraId="367DAFB2" w14:textId="19166FF5" w:rsidR="007533F6" w:rsidRPr="00D62788" w:rsidRDefault="00D62788" w:rsidP="005D2647">
            <w:pPr>
              <w:ind w:left="360" w:hanging="360"/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  <w:r w:rsidRPr="00D62788"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  <w:t>Available on request</w:t>
            </w:r>
          </w:p>
          <w:p w14:paraId="2A9B9F5B" w14:textId="5CB568AD" w:rsidR="007533F6" w:rsidRPr="007533F6" w:rsidRDefault="007533F6" w:rsidP="007533F6">
            <w:pPr>
              <w:rPr>
                <w:rFonts w:cs="Times New Roman"/>
                <w:i/>
                <w:iCs/>
                <w:color w:val="000000" w:themeColor="text1"/>
                <w:sz w:val="24"/>
                <w:szCs w:val="28"/>
              </w:rPr>
            </w:pPr>
          </w:p>
        </w:tc>
        <w:tc>
          <w:tcPr>
            <w:tcW w:w="6803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auto"/>
          </w:tcPr>
          <w:sdt>
            <w:sdtPr>
              <w:id w:val="1888525358"/>
              <w:placeholder>
                <w:docPart w:val="F24599BC0BFF4910B5F7CD9A84D590E4"/>
              </w:placeholder>
              <w:temporary/>
              <w:showingPlcHdr/>
              <w15:appearance w15:val="hidden"/>
            </w:sdtPr>
            <w:sdtContent>
              <w:p w14:paraId="2F3D3137" w14:textId="77777777" w:rsidR="00F716E1" w:rsidRPr="00173B36" w:rsidRDefault="00FF673C" w:rsidP="00FF673C">
                <w:pPr>
                  <w:pStyle w:val="Heading1"/>
                </w:pPr>
                <w:r w:rsidRPr="00173B36">
                  <w:t>EXPERIENCE</w:t>
                </w:r>
              </w:p>
            </w:sdtContent>
          </w:sdt>
          <w:p w14:paraId="5995C593" w14:textId="1FEA8037" w:rsidR="00F53B71" w:rsidRPr="00173B36" w:rsidRDefault="00F53B71" w:rsidP="00F53B71">
            <w:pPr>
              <w:pStyle w:val="NoSpacing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0BDF1220" wp14:editId="07C71757">
                      <wp:extent cx="521970" cy="0"/>
                      <wp:effectExtent l="0" t="0" r="0" b="0"/>
                      <wp:docPr id="18" name="Straight Connector 18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line w14:anchorId="099A3F40" id="Straight Connector 18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E3ADE84" w14:textId="46DCCC32" w:rsidR="00330F8D" w:rsidRDefault="00330F8D" w:rsidP="00B54AD3">
            <w:pPr>
              <w:pStyle w:val="Heading2"/>
            </w:pPr>
            <w:r>
              <w:t>Sales Executive</w:t>
            </w:r>
          </w:p>
          <w:p w14:paraId="1BBC2815" w14:textId="38B89C6F" w:rsidR="00330F8D" w:rsidRDefault="00330F8D" w:rsidP="00330F8D">
            <w:pPr>
              <w:pStyle w:val="Heading2"/>
              <w:rPr>
                <w:b/>
                <w:bCs/>
              </w:rPr>
            </w:pPr>
            <w:r>
              <w:rPr>
                <w:b/>
                <w:bCs/>
              </w:rPr>
              <w:t xml:space="preserve">Bizimply – Remote/Dublin </w:t>
            </w:r>
          </w:p>
          <w:p w14:paraId="1D562219" w14:textId="5CF1CD87" w:rsidR="00330F8D" w:rsidRDefault="00330F8D" w:rsidP="00330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May 2022 – November 2022</w:t>
            </w:r>
          </w:p>
          <w:p w14:paraId="43A1DAFD" w14:textId="0D8CAF6C" w:rsidR="007E2DAC" w:rsidRPr="007E2DAC" w:rsidRDefault="00330F8D" w:rsidP="007E2DAC">
            <w:pPr>
              <w:rPr>
                <w:color w:val="000000" w:themeColor="text1"/>
                <w:sz w:val="24"/>
                <w:szCs w:val="24"/>
                <w:u w:val="single"/>
              </w:rPr>
            </w:pPr>
            <w:r w:rsidRPr="006B3CE6">
              <w:rPr>
                <w:color w:val="000000" w:themeColor="text1"/>
                <w:sz w:val="24"/>
                <w:szCs w:val="24"/>
                <w:u w:val="single"/>
              </w:rPr>
              <w:t xml:space="preserve">Responsibilities included: </w:t>
            </w:r>
          </w:p>
          <w:p w14:paraId="4366A58F" w14:textId="719A32F5" w:rsidR="00330F8D" w:rsidRPr="007E2DAC" w:rsidRDefault="00330F8D" w:rsidP="00330F8D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>
              <w:rPr>
                <w:color w:val="auto"/>
                <w:sz w:val="24"/>
                <w:szCs w:val="16"/>
              </w:rPr>
              <w:t xml:space="preserve">Use of </w:t>
            </w:r>
            <w:proofErr w:type="spellStart"/>
            <w:r>
              <w:rPr>
                <w:color w:val="auto"/>
                <w:sz w:val="24"/>
                <w:szCs w:val="16"/>
              </w:rPr>
              <w:t>Hubspot</w:t>
            </w:r>
            <w:proofErr w:type="spellEnd"/>
            <w:r>
              <w:rPr>
                <w:color w:val="auto"/>
                <w:sz w:val="24"/>
                <w:szCs w:val="16"/>
              </w:rPr>
              <w:t xml:space="preserve"> as a CRM as well as Gmail and Zoom to contact and set up meetings with potential clients.</w:t>
            </w:r>
          </w:p>
          <w:p w14:paraId="508FB0A4" w14:textId="74D78EF0" w:rsidR="007E2DAC" w:rsidRPr="00330F8D" w:rsidRDefault="007E2DAC" w:rsidP="00330F8D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>
              <w:rPr>
                <w:color w:val="auto"/>
                <w:sz w:val="24"/>
                <w:szCs w:val="16"/>
              </w:rPr>
              <w:t xml:space="preserve">End to end sales process, from discovery to closure. </w:t>
            </w:r>
          </w:p>
          <w:p w14:paraId="06625DBB" w14:textId="56968CFF" w:rsidR="00330F8D" w:rsidRPr="00780355" w:rsidRDefault="00330F8D" w:rsidP="00330F8D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>
              <w:rPr>
                <w:color w:val="auto"/>
                <w:sz w:val="24"/>
                <w:szCs w:val="16"/>
              </w:rPr>
              <w:t>B2B relationship building, i</w:t>
            </w:r>
            <w:r w:rsidR="00780355">
              <w:rPr>
                <w:color w:val="auto"/>
                <w:sz w:val="24"/>
                <w:szCs w:val="16"/>
              </w:rPr>
              <w:t xml:space="preserve">dentifying potential </w:t>
            </w:r>
            <w:proofErr w:type="gramStart"/>
            <w:r w:rsidR="00780355">
              <w:rPr>
                <w:color w:val="auto"/>
                <w:sz w:val="24"/>
                <w:szCs w:val="16"/>
              </w:rPr>
              <w:t>customers</w:t>
            </w:r>
            <w:proofErr w:type="gramEnd"/>
            <w:r w:rsidR="00780355">
              <w:rPr>
                <w:color w:val="auto"/>
                <w:sz w:val="24"/>
                <w:szCs w:val="16"/>
              </w:rPr>
              <w:t xml:space="preserve"> and speaking with</w:t>
            </w:r>
            <w:r w:rsidR="007E2DAC">
              <w:rPr>
                <w:color w:val="auto"/>
                <w:sz w:val="24"/>
                <w:szCs w:val="16"/>
              </w:rPr>
              <w:t xml:space="preserve"> </w:t>
            </w:r>
            <w:r w:rsidR="00780355">
              <w:rPr>
                <w:color w:val="auto"/>
                <w:sz w:val="24"/>
                <w:szCs w:val="16"/>
              </w:rPr>
              <w:t>CEO’s</w:t>
            </w:r>
            <w:r w:rsidR="007E2DAC">
              <w:rPr>
                <w:color w:val="auto"/>
                <w:sz w:val="24"/>
                <w:szCs w:val="16"/>
              </w:rPr>
              <w:t xml:space="preserve"> </w:t>
            </w:r>
            <w:r w:rsidR="00780355">
              <w:rPr>
                <w:color w:val="auto"/>
                <w:sz w:val="24"/>
                <w:szCs w:val="16"/>
              </w:rPr>
              <w:t>/CFO’s</w:t>
            </w:r>
            <w:r w:rsidR="007E2DAC">
              <w:rPr>
                <w:color w:val="auto"/>
                <w:sz w:val="24"/>
                <w:szCs w:val="16"/>
              </w:rPr>
              <w:t xml:space="preserve"> </w:t>
            </w:r>
            <w:r w:rsidR="00780355">
              <w:rPr>
                <w:color w:val="auto"/>
                <w:sz w:val="24"/>
                <w:szCs w:val="16"/>
              </w:rPr>
              <w:t>/Managers</w:t>
            </w:r>
            <w:r w:rsidR="007E2DAC">
              <w:rPr>
                <w:color w:val="auto"/>
                <w:sz w:val="24"/>
                <w:szCs w:val="16"/>
              </w:rPr>
              <w:t xml:space="preserve"> </w:t>
            </w:r>
            <w:r w:rsidR="00780355">
              <w:rPr>
                <w:color w:val="auto"/>
                <w:sz w:val="24"/>
                <w:szCs w:val="16"/>
              </w:rPr>
              <w:t>/HR Departments to discuss potential fits for deals.</w:t>
            </w:r>
          </w:p>
          <w:p w14:paraId="5B77FD1B" w14:textId="5679F1AF" w:rsidR="00780355" w:rsidRPr="00780355" w:rsidRDefault="00780355" w:rsidP="00330F8D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>
              <w:rPr>
                <w:color w:val="auto"/>
                <w:sz w:val="24"/>
                <w:szCs w:val="16"/>
              </w:rPr>
              <w:t xml:space="preserve">Inbound and Outbound sales with a center focus on </w:t>
            </w:r>
            <w:r w:rsidR="00146C3A">
              <w:rPr>
                <w:color w:val="auto"/>
                <w:sz w:val="24"/>
                <w:szCs w:val="16"/>
              </w:rPr>
              <w:t>the UK</w:t>
            </w:r>
            <w:r>
              <w:rPr>
                <w:color w:val="auto"/>
                <w:sz w:val="24"/>
                <w:szCs w:val="16"/>
              </w:rPr>
              <w:t xml:space="preserve"> market. </w:t>
            </w:r>
          </w:p>
          <w:p w14:paraId="517C7E28" w14:textId="79792396" w:rsidR="00780355" w:rsidRPr="00780355" w:rsidRDefault="00780355" w:rsidP="00330F8D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>
              <w:rPr>
                <w:color w:val="auto"/>
                <w:sz w:val="24"/>
                <w:szCs w:val="16"/>
              </w:rPr>
              <w:t>Carry customers through entire sales process from discovery call – demo product via Zoom- discuss financials – close deal as won or loss – pass to customer success if won.</w:t>
            </w:r>
          </w:p>
          <w:p w14:paraId="375736CA" w14:textId="500FCAAA" w:rsidR="00780355" w:rsidRPr="00780355" w:rsidRDefault="00780355" w:rsidP="00330F8D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>
              <w:rPr>
                <w:color w:val="auto"/>
                <w:sz w:val="24"/>
                <w:szCs w:val="16"/>
              </w:rPr>
              <w:lastRenderedPageBreak/>
              <w:t>List building on Excel for potential clients to feed into Hubspot, then start cold calls/emails for these sequences.</w:t>
            </w:r>
          </w:p>
          <w:p w14:paraId="08DEAEEF" w14:textId="34B05667" w:rsidR="00780355" w:rsidRPr="00780355" w:rsidRDefault="00780355" w:rsidP="00330F8D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>
              <w:rPr>
                <w:color w:val="auto"/>
                <w:sz w:val="24"/>
                <w:szCs w:val="16"/>
              </w:rPr>
              <w:t>Attend work related meetings on Google calendar via Zoom to discuss targets for end of month/progress/updates with different departments.</w:t>
            </w:r>
          </w:p>
          <w:p w14:paraId="6BEF8AED" w14:textId="383FC667" w:rsidR="00780355" w:rsidRPr="00330F8D" w:rsidRDefault="00780355" w:rsidP="00330F8D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>
              <w:rPr>
                <w:color w:val="auto"/>
                <w:sz w:val="24"/>
                <w:szCs w:val="16"/>
              </w:rPr>
              <w:t xml:space="preserve">Stay on top </w:t>
            </w:r>
            <w:r w:rsidR="005A6458">
              <w:rPr>
                <w:color w:val="auto"/>
                <w:sz w:val="24"/>
                <w:szCs w:val="16"/>
              </w:rPr>
              <w:t xml:space="preserve">of </w:t>
            </w:r>
            <w:r>
              <w:rPr>
                <w:color w:val="auto"/>
                <w:sz w:val="24"/>
                <w:szCs w:val="16"/>
              </w:rPr>
              <w:t>changes in the UK with relation to employment law/ value of the pound/ tax changes/ anything that could potentially alter the values and wants of clients.</w:t>
            </w:r>
          </w:p>
          <w:p w14:paraId="1F9285EA" w14:textId="77777777" w:rsidR="00330F8D" w:rsidRPr="00330F8D" w:rsidRDefault="00330F8D" w:rsidP="00330F8D"/>
          <w:p w14:paraId="00EEB4D5" w14:textId="7B78394B" w:rsidR="006C5E87" w:rsidRDefault="006C5E87" w:rsidP="00B54AD3">
            <w:pPr>
              <w:pStyle w:val="Heading2"/>
            </w:pPr>
            <w:r>
              <w:t>Store Supervisor</w:t>
            </w:r>
          </w:p>
          <w:p w14:paraId="3760332E" w14:textId="77777777" w:rsidR="006C5E87" w:rsidRDefault="006C5E87" w:rsidP="006C5E87">
            <w:pPr>
              <w:pStyle w:val="Heading2"/>
              <w:rPr>
                <w:b/>
                <w:bCs/>
              </w:rPr>
            </w:pPr>
            <w:r>
              <w:rPr>
                <w:b/>
                <w:bCs/>
              </w:rPr>
              <w:t>Homesavers, Kingsmeadow - Waterford</w:t>
            </w:r>
          </w:p>
          <w:p w14:paraId="70724935" w14:textId="3C46996A" w:rsidR="006C5E87" w:rsidRDefault="006C5E87" w:rsidP="006C5E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July 2021 – </w:t>
            </w:r>
            <w:r w:rsidR="00330F8D">
              <w:rPr>
                <w:sz w:val="22"/>
                <w:szCs w:val="22"/>
              </w:rPr>
              <w:t>May 2022</w:t>
            </w:r>
          </w:p>
          <w:p w14:paraId="7DEB8264" w14:textId="77777777" w:rsidR="006C5E87" w:rsidRPr="006B3CE6" w:rsidRDefault="006C5E87" w:rsidP="006C5E87">
            <w:pPr>
              <w:rPr>
                <w:color w:val="000000" w:themeColor="text1"/>
                <w:sz w:val="24"/>
                <w:szCs w:val="24"/>
                <w:u w:val="single"/>
              </w:rPr>
            </w:pPr>
            <w:r w:rsidRPr="006B3CE6">
              <w:rPr>
                <w:color w:val="000000" w:themeColor="text1"/>
                <w:sz w:val="24"/>
                <w:szCs w:val="24"/>
                <w:u w:val="single"/>
              </w:rPr>
              <w:t xml:space="preserve">Responsibilities included: </w:t>
            </w:r>
          </w:p>
          <w:p w14:paraId="77CB1A33" w14:textId="77B66861" w:rsidR="006C5E87" w:rsidRDefault="006C5E87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 w:rsidRPr="00214D7E">
              <w:rPr>
                <w:color w:val="auto"/>
                <w:sz w:val="24"/>
                <w:szCs w:val="16"/>
              </w:rPr>
              <w:t>Communicate</w:t>
            </w:r>
            <w:r w:rsidR="00214D7E">
              <w:rPr>
                <w:color w:val="auto"/>
                <w:sz w:val="24"/>
                <w:szCs w:val="16"/>
              </w:rPr>
              <w:t xml:space="preserve"> </w:t>
            </w:r>
            <w:r w:rsidRPr="00214D7E">
              <w:rPr>
                <w:color w:val="auto"/>
                <w:sz w:val="24"/>
                <w:szCs w:val="16"/>
              </w:rPr>
              <w:t>effectively with team members about information which affects them and ensure their</w:t>
            </w:r>
            <w:r w:rsidR="00214D7E" w:rsidRPr="00214D7E">
              <w:rPr>
                <w:color w:val="auto"/>
                <w:sz w:val="24"/>
                <w:szCs w:val="16"/>
              </w:rPr>
              <w:t xml:space="preserve"> </w:t>
            </w:r>
            <w:r w:rsidRPr="00214D7E">
              <w:rPr>
                <w:color w:val="auto"/>
                <w:sz w:val="24"/>
                <w:szCs w:val="16"/>
              </w:rPr>
              <w:t xml:space="preserve">understanding about their role and </w:t>
            </w:r>
            <w:r w:rsidR="00214D7E" w:rsidRPr="00214D7E">
              <w:rPr>
                <w:color w:val="auto"/>
                <w:sz w:val="24"/>
                <w:szCs w:val="16"/>
              </w:rPr>
              <w:t>responsibilities.</w:t>
            </w:r>
          </w:p>
          <w:p w14:paraId="0A8804B8" w14:textId="2BCF4B26" w:rsidR="00214D7E" w:rsidRDefault="00214D7E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>
              <w:rPr>
                <w:color w:val="auto"/>
                <w:sz w:val="24"/>
                <w:szCs w:val="16"/>
              </w:rPr>
              <w:t>Su</w:t>
            </w:r>
            <w:r w:rsidRPr="00214D7E">
              <w:rPr>
                <w:color w:val="auto"/>
                <w:sz w:val="24"/>
                <w:szCs w:val="16"/>
              </w:rPr>
              <w:t>pport the Store Manager to ensure that all statutory and Company regulations regarding hygiene,</w:t>
            </w:r>
            <w:r>
              <w:rPr>
                <w:color w:val="auto"/>
                <w:sz w:val="24"/>
                <w:szCs w:val="16"/>
              </w:rPr>
              <w:t xml:space="preserve"> </w:t>
            </w:r>
            <w:r w:rsidRPr="00214D7E">
              <w:rPr>
                <w:color w:val="auto"/>
                <w:sz w:val="24"/>
                <w:szCs w:val="16"/>
              </w:rPr>
              <w:t>fire, health and safety, cash collections and store security are followed to protect customers, staff, and the business interests of the company.</w:t>
            </w:r>
          </w:p>
          <w:p w14:paraId="4A82B8A9" w14:textId="70C04581" w:rsidR="00214D7E" w:rsidRDefault="00214D7E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 w:rsidRPr="00214D7E">
              <w:rPr>
                <w:color w:val="auto"/>
                <w:sz w:val="24"/>
                <w:szCs w:val="16"/>
              </w:rPr>
              <w:t xml:space="preserve">To act as a reasonable key holder </w:t>
            </w:r>
            <w:r w:rsidR="006A230D" w:rsidRPr="00214D7E">
              <w:rPr>
                <w:color w:val="auto"/>
                <w:sz w:val="24"/>
                <w:szCs w:val="16"/>
              </w:rPr>
              <w:t>protecting yourself and the company’s assets</w:t>
            </w:r>
            <w:r>
              <w:rPr>
                <w:color w:val="auto"/>
                <w:sz w:val="24"/>
                <w:szCs w:val="16"/>
              </w:rPr>
              <w:t>.</w:t>
            </w:r>
          </w:p>
          <w:p w14:paraId="5FB6D80A" w14:textId="36A6F3AF" w:rsidR="00214D7E" w:rsidRDefault="00214D7E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>
              <w:rPr>
                <w:color w:val="auto"/>
                <w:sz w:val="24"/>
                <w:szCs w:val="16"/>
              </w:rPr>
              <w:t xml:space="preserve">Ensure SEL’s are in place and POS </w:t>
            </w:r>
            <w:r w:rsidR="006A230D">
              <w:rPr>
                <w:color w:val="auto"/>
                <w:sz w:val="24"/>
                <w:szCs w:val="16"/>
              </w:rPr>
              <w:t>is</w:t>
            </w:r>
            <w:r>
              <w:rPr>
                <w:color w:val="auto"/>
                <w:sz w:val="24"/>
                <w:szCs w:val="16"/>
              </w:rPr>
              <w:t xml:space="preserve"> </w:t>
            </w:r>
            <w:r w:rsidR="006A230D">
              <w:rPr>
                <w:color w:val="auto"/>
                <w:sz w:val="24"/>
                <w:szCs w:val="16"/>
              </w:rPr>
              <w:t>always displayed</w:t>
            </w:r>
            <w:r>
              <w:rPr>
                <w:color w:val="auto"/>
                <w:sz w:val="24"/>
                <w:szCs w:val="16"/>
              </w:rPr>
              <w:t>.</w:t>
            </w:r>
          </w:p>
          <w:p w14:paraId="02971840" w14:textId="3782DB5A" w:rsidR="00214D7E" w:rsidRPr="00214D7E" w:rsidRDefault="00214D7E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 w:rsidRPr="00214D7E">
              <w:rPr>
                <w:color w:val="auto"/>
                <w:sz w:val="24"/>
                <w:szCs w:val="16"/>
              </w:rPr>
              <w:t xml:space="preserve">To ensure Merchandising standards </w:t>
            </w:r>
            <w:r w:rsidR="006A230D" w:rsidRPr="00214D7E">
              <w:rPr>
                <w:color w:val="auto"/>
                <w:sz w:val="24"/>
                <w:szCs w:val="16"/>
              </w:rPr>
              <w:t>always</w:t>
            </w:r>
            <w:r w:rsidRPr="00214D7E">
              <w:rPr>
                <w:color w:val="auto"/>
                <w:sz w:val="24"/>
                <w:szCs w:val="16"/>
              </w:rPr>
              <w:t xml:space="preserve"> are in line with best practice</w:t>
            </w:r>
            <w:r>
              <w:rPr>
                <w:color w:val="auto"/>
                <w:sz w:val="24"/>
                <w:szCs w:val="16"/>
              </w:rPr>
              <w:t>.</w:t>
            </w:r>
          </w:p>
          <w:p w14:paraId="798A099E" w14:textId="50C97198" w:rsidR="00214D7E" w:rsidRPr="00214D7E" w:rsidRDefault="00214D7E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 w:rsidRPr="00214D7E">
              <w:rPr>
                <w:color w:val="auto"/>
                <w:sz w:val="24"/>
                <w:szCs w:val="16"/>
              </w:rPr>
              <w:t xml:space="preserve">To ensure that the Store </w:t>
            </w:r>
            <w:r w:rsidR="006A230D" w:rsidRPr="00214D7E">
              <w:rPr>
                <w:color w:val="auto"/>
                <w:sz w:val="24"/>
                <w:szCs w:val="16"/>
              </w:rPr>
              <w:t>is always clean and tidy</w:t>
            </w:r>
            <w:r w:rsidRPr="00214D7E">
              <w:rPr>
                <w:color w:val="auto"/>
                <w:sz w:val="24"/>
                <w:szCs w:val="16"/>
              </w:rPr>
              <w:t xml:space="preserve"> (clean as you go)</w:t>
            </w:r>
            <w:r>
              <w:rPr>
                <w:color w:val="auto"/>
                <w:sz w:val="24"/>
                <w:szCs w:val="16"/>
              </w:rPr>
              <w:t>.</w:t>
            </w:r>
          </w:p>
          <w:p w14:paraId="3F9FDF59" w14:textId="5FE6A6BD" w:rsidR="00214D7E" w:rsidRPr="00214D7E" w:rsidRDefault="00214D7E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 w:rsidRPr="00214D7E">
              <w:rPr>
                <w:color w:val="auto"/>
                <w:sz w:val="24"/>
                <w:szCs w:val="16"/>
              </w:rPr>
              <w:t>To ensure that Deliveries are checked in on time and are displayed as quickly as possible</w:t>
            </w:r>
            <w:r>
              <w:rPr>
                <w:color w:val="auto"/>
                <w:sz w:val="24"/>
                <w:szCs w:val="16"/>
              </w:rPr>
              <w:t>.</w:t>
            </w:r>
          </w:p>
          <w:p w14:paraId="1523952D" w14:textId="17D6C85B" w:rsidR="00214D7E" w:rsidRDefault="00214D7E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 w:rsidRPr="00214D7E">
              <w:rPr>
                <w:color w:val="auto"/>
                <w:sz w:val="24"/>
                <w:szCs w:val="16"/>
              </w:rPr>
              <w:t>Support the Store Manager to embed a customer focused culture within the store</w:t>
            </w:r>
            <w:r>
              <w:rPr>
                <w:color w:val="auto"/>
                <w:sz w:val="24"/>
                <w:szCs w:val="16"/>
              </w:rPr>
              <w:t>.</w:t>
            </w:r>
          </w:p>
          <w:p w14:paraId="0BDCE4F7" w14:textId="2A0057F3" w:rsidR="00214D7E" w:rsidRPr="00214D7E" w:rsidRDefault="00214D7E" w:rsidP="00214D7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color w:val="auto"/>
                <w:sz w:val="24"/>
                <w:szCs w:val="16"/>
              </w:rPr>
            </w:pPr>
            <w:r>
              <w:rPr>
                <w:color w:val="auto"/>
                <w:sz w:val="24"/>
                <w:szCs w:val="16"/>
              </w:rPr>
              <w:t>Day to day activities such as opening and closing the store/ large amount of cash handling/ customer complaints/ returns/ bank transfers/ daily balance sheets.</w:t>
            </w:r>
          </w:p>
          <w:p w14:paraId="0CCB3605" w14:textId="548156E0" w:rsidR="00671C89" w:rsidRDefault="00B87365" w:rsidP="00B54AD3">
            <w:pPr>
              <w:pStyle w:val="Heading2"/>
            </w:pPr>
            <w:r>
              <w:t>Sales Assistant</w:t>
            </w:r>
          </w:p>
          <w:p w14:paraId="26A211A6" w14:textId="2BDA36D2" w:rsidR="00671C89" w:rsidRDefault="00B87365" w:rsidP="00671C89">
            <w:pPr>
              <w:pStyle w:val="Heading2"/>
              <w:rPr>
                <w:b/>
                <w:bCs/>
              </w:rPr>
            </w:pPr>
            <w:r>
              <w:rPr>
                <w:b/>
                <w:bCs/>
              </w:rPr>
              <w:t>Homesavers, Kingsmeadow - Waterford</w:t>
            </w:r>
          </w:p>
          <w:p w14:paraId="03C2B271" w14:textId="25A0BD5F" w:rsidR="008B0892" w:rsidRDefault="008B0892" w:rsidP="005506A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August</w:t>
            </w:r>
            <w:r w:rsidR="00671C89">
              <w:rPr>
                <w:sz w:val="22"/>
                <w:szCs w:val="22"/>
              </w:rPr>
              <w:t xml:space="preserve"> 2020 –</w:t>
            </w:r>
            <w:r>
              <w:rPr>
                <w:sz w:val="22"/>
                <w:szCs w:val="22"/>
              </w:rPr>
              <w:t xml:space="preserve"> </w:t>
            </w:r>
            <w:r w:rsidR="006C5E87">
              <w:rPr>
                <w:sz w:val="22"/>
                <w:szCs w:val="22"/>
              </w:rPr>
              <w:t>July 2021</w:t>
            </w:r>
          </w:p>
          <w:p w14:paraId="5DA0B935" w14:textId="60D26D94" w:rsidR="006B3CE6" w:rsidRPr="006B3CE6" w:rsidRDefault="006B3CE6" w:rsidP="005506A2">
            <w:pPr>
              <w:rPr>
                <w:color w:val="000000" w:themeColor="text1"/>
                <w:sz w:val="24"/>
                <w:szCs w:val="24"/>
                <w:u w:val="single"/>
              </w:rPr>
            </w:pPr>
            <w:r w:rsidRPr="006B3CE6">
              <w:rPr>
                <w:color w:val="000000" w:themeColor="text1"/>
                <w:sz w:val="24"/>
                <w:szCs w:val="24"/>
                <w:u w:val="single"/>
              </w:rPr>
              <w:t xml:space="preserve">Responsibilities included: </w:t>
            </w:r>
          </w:p>
          <w:p w14:paraId="19E8AC3C" w14:textId="5F866C57" w:rsidR="008B0892" w:rsidRDefault="008B0892" w:rsidP="006B3CE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Cash handling and till work</w:t>
            </w:r>
            <w:r w:rsidR="00214D7E">
              <w:rPr>
                <w:color w:val="000000" w:themeColor="text1"/>
                <w:sz w:val="24"/>
                <w:szCs w:val="24"/>
              </w:rPr>
              <w:t>.</w:t>
            </w:r>
          </w:p>
          <w:p w14:paraId="77ABE327" w14:textId="7AD94FA3" w:rsidR="00391BDF" w:rsidRPr="006B3CE6" w:rsidRDefault="008B0892" w:rsidP="006B3CE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 xml:space="preserve">Providing effective customer service with </w:t>
            </w:r>
            <w:r w:rsidR="006A230D">
              <w:rPr>
                <w:color w:val="000000" w:themeColor="text1"/>
                <w:sz w:val="24"/>
                <w:szCs w:val="24"/>
              </w:rPr>
              <w:t>the goal</w:t>
            </w:r>
            <w:r>
              <w:rPr>
                <w:color w:val="000000" w:themeColor="text1"/>
                <w:sz w:val="24"/>
                <w:szCs w:val="24"/>
              </w:rPr>
              <w:t xml:space="preserve"> of selling products</w:t>
            </w:r>
            <w:r w:rsidR="00214D7E">
              <w:rPr>
                <w:color w:val="000000" w:themeColor="text1"/>
                <w:sz w:val="24"/>
                <w:szCs w:val="24"/>
              </w:rPr>
              <w:t>.</w:t>
            </w:r>
          </w:p>
          <w:p w14:paraId="4897167E" w14:textId="217D7C0C" w:rsidR="00391BDF" w:rsidRDefault="008B0892" w:rsidP="006B3CE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Merchandising</w:t>
            </w:r>
            <w:r w:rsidR="00214D7E">
              <w:rPr>
                <w:color w:val="000000" w:themeColor="text1"/>
                <w:sz w:val="24"/>
                <w:szCs w:val="24"/>
              </w:rPr>
              <w:t>.</w:t>
            </w:r>
          </w:p>
          <w:p w14:paraId="35AF5965" w14:textId="4A19F6B7" w:rsidR="008B0892" w:rsidRPr="006B3CE6" w:rsidRDefault="008B0892" w:rsidP="006B3CE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Jobs related to the opening of the store such as setting up trolleys, packing cages, and working on </w:t>
            </w:r>
            <w:r w:rsidR="00B74EE6">
              <w:rPr>
                <w:color w:val="000000" w:themeColor="text1"/>
                <w:sz w:val="24"/>
                <w:szCs w:val="24"/>
              </w:rPr>
              <w:t>distributing products throughout the morning/day.</w:t>
            </w:r>
          </w:p>
          <w:p w14:paraId="5AC92CDD" w14:textId="5DBDD214" w:rsidR="00391BDF" w:rsidRDefault="008B0892" w:rsidP="006B3CE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Jobs related to the closing of the store such as sweeping, buffering, facing off all aisles, and general tidying.</w:t>
            </w:r>
          </w:p>
          <w:p w14:paraId="7F75370F" w14:textId="14A05A0D" w:rsidR="006B3CE6" w:rsidRPr="006B3CE6" w:rsidRDefault="00B74EE6" w:rsidP="006B3CE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Warehouse jobs such as creating bales, bringing in deliveries, packing and distributing cages, and keeping all areas of the warehouse accessible and tidy. </w:t>
            </w:r>
          </w:p>
          <w:p w14:paraId="009642F0" w14:textId="77777777" w:rsidR="00F303E9" w:rsidRDefault="00F303E9" w:rsidP="00B54AD3">
            <w:pPr>
              <w:pStyle w:val="Heading2"/>
            </w:pPr>
          </w:p>
          <w:p w14:paraId="6DDE222A" w14:textId="77777777" w:rsidR="00B87365" w:rsidRDefault="00B87365" w:rsidP="00B87365">
            <w:pPr>
              <w:pStyle w:val="Heading2"/>
            </w:pPr>
            <w:r>
              <w:t>Sports Department Operations Intern</w:t>
            </w:r>
          </w:p>
          <w:p w14:paraId="7DD1963F" w14:textId="77777777" w:rsidR="00B87365" w:rsidRDefault="00B87365" w:rsidP="00B87365">
            <w:pPr>
              <w:pStyle w:val="Heading2"/>
              <w:rPr>
                <w:b/>
                <w:bCs/>
              </w:rPr>
            </w:pPr>
            <w:r>
              <w:rPr>
                <w:b/>
                <w:bCs/>
              </w:rPr>
              <w:t>La Manga Club Resort, Murcia, Spain</w:t>
            </w:r>
          </w:p>
          <w:p w14:paraId="6C7DEBCA" w14:textId="77777777" w:rsidR="00B87365" w:rsidRDefault="00B87365" w:rsidP="00B873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February 2020 – March 2020 (2 months)</w:t>
            </w:r>
          </w:p>
          <w:p w14:paraId="35CB9CCB" w14:textId="77777777" w:rsidR="00B87365" w:rsidRPr="006B3CE6" w:rsidRDefault="00B87365" w:rsidP="00B87365">
            <w:pPr>
              <w:rPr>
                <w:color w:val="000000" w:themeColor="text1"/>
                <w:sz w:val="24"/>
                <w:szCs w:val="24"/>
                <w:u w:val="single"/>
              </w:rPr>
            </w:pPr>
            <w:r w:rsidRPr="006B3CE6">
              <w:rPr>
                <w:color w:val="000000" w:themeColor="text1"/>
                <w:sz w:val="24"/>
                <w:szCs w:val="24"/>
                <w:u w:val="single"/>
              </w:rPr>
              <w:t xml:space="preserve">Responsibilities included: </w:t>
            </w:r>
          </w:p>
          <w:p w14:paraId="5F4AEDB0" w14:textId="77777777" w:rsidR="00B87365" w:rsidRPr="006B3CE6" w:rsidRDefault="00B87365" w:rsidP="00B8736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D</w:t>
            </w:r>
            <w:r w:rsidRPr="006B3CE6">
              <w:rPr>
                <w:color w:val="000000" w:themeColor="text1"/>
                <w:sz w:val="24"/>
                <w:szCs w:val="24"/>
              </w:rPr>
              <w:t>ealing with high profile football/cricket players and ensuring all teams had everything they needed.</w:t>
            </w:r>
          </w:p>
          <w:p w14:paraId="588D5FE3" w14:textId="77777777" w:rsidR="00B87365" w:rsidRPr="006B3CE6" w:rsidRDefault="00B87365" w:rsidP="00B8736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6B3CE6">
              <w:rPr>
                <w:color w:val="000000" w:themeColor="text1"/>
                <w:sz w:val="24"/>
                <w:szCs w:val="24"/>
              </w:rPr>
              <w:t>Repairing divots and maintaining La Manga’s world-renowned football pitch quality.</w:t>
            </w:r>
          </w:p>
          <w:p w14:paraId="42A47755" w14:textId="77777777" w:rsidR="00B87365" w:rsidRPr="006B3CE6" w:rsidRDefault="00B87365" w:rsidP="00B8736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6B3CE6">
              <w:rPr>
                <w:color w:val="000000" w:themeColor="text1"/>
                <w:sz w:val="24"/>
                <w:szCs w:val="24"/>
              </w:rPr>
              <w:t>Sanding tees and keeping the greens and fairways clear and in perfect condition on the West Camp golf course.</w:t>
            </w:r>
          </w:p>
          <w:p w14:paraId="3A82D8FD" w14:textId="5988099E" w:rsidR="00B87365" w:rsidRDefault="00B87365" w:rsidP="00B8736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6B3CE6">
              <w:rPr>
                <w:color w:val="000000" w:themeColor="text1"/>
                <w:sz w:val="24"/>
                <w:szCs w:val="24"/>
              </w:rPr>
              <w:t xml:space="preserve">Brushing the pitches, repairing foot </w:t>
            </w:r>
            <w:proofErr w:type="gramStart"/>
            <w:r w:rsidRPr="006B3CE6">
              <w:rPr>
                <w:color w:val="000000" w:themeColor="text1"/>
                <w:sz w:val="24"/>
                <w:szCs w:val="24"/>
              </w:rPr>
              <w:t>holes</w:t>
            </w:r>
            <w:proofErr w:type="gramEnd"/>
            <w:r w:rsidRPr="006B3CE6">
              <w:rPr>
                <w:color w:val="000000" w:themeColor="text1"/>
                <w:sz w:val="24"/>
                <w:szCs w:val="24"/>
              </w:rPr>
              <w:t xml:space="preserve"> and setting up for training and matches in </w:t>
            </w:r>
            <w:r w:rsidR="006A230D" w:rsidRPr="006B3CE6">
              <w:rPr>
                <w:color w:val="000000" w:themeColor="text1"/>
                <w:sz w:val="24"/>
                <w:szCs w:val="24"/>
              </w:rPr>
              <w:t>the</w:t>
            </w:r>
            <w:r w:rsidRPr="006B3CE6">
              <w:rPr>
                <w:color w:val="000000" w:themeColor="text1"/>
                <w:sz w:val="24"/>
                <w:szCs w:val="24"/>
              </w:rPr>
              <w:t xml:space="preserve"> prestigious La Manga Cricket Centre.</w:t>
            </w:r>
          </w:p>
          <w:p w14:paraId="48CB24F9" w14:textId="77777777" w:rsidR="00B87365" w:rsidRPr="006B3CE6" w:rsidRDefault="00B87365" w:rsidP="00B8736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Working within the 5-star Hotel Principe Felipe on occasions to help bring in deliveries of hotel furniture and room amenities. </w:t>
            </w:r>
          </w:p>
          <w:p w14:paraId="42A61F26" w14:textId="444775FD" w:rsidR="00F716E1" w:rsidRPr="00173B36" w:rsidRDefault="00F716E1" w:rsidP="00B54AD3"/>
          <w:p w14:paraId="041D307E" w14:textId="77777777" w:rsidR="00752546" w:rsidRDefault="00F51E3E" w:rsidP="00752546">
            <w:pPr>
              <w:pStyle w:val="NoSpacing"/>
              <w:rPr>
                <w:sz w:val="32"/>
                <w:szCs w:val="28"/>
              </w:rPr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7BD7238B" wp14:editId="077B7B85">
                      <wp:extent cx="3968496" cy="0"/>
                      <wp:effectExtent l="0" t="0" r="0" b="0"/>
                      <wp:docPr id="20" name="Straight Connector 20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line w14:anchorId="7B986337" id="Straight Connector 20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3ABDD44E" w14:textId="77777777" w:rsidR="00752546" w:rsidRDefault="00752546" w:rsidP="00752546">
            <w:pPr>
              <w:pStyle w:val="NoSpacing"/>
              <w:rPr>
                <w:sz w:val="32"/>
                <w:szCs w:val="28"/>
              </w:rPr>
            </w:pPr>
          </w:p>
          <w:p w14:paraId="077F2C3B" w14:textId="77777777" w:rsidR="00752546" w:rsidRDefault="00752546" w:rsidP="00752546">
            <w:pPr>
              <w:pStyle w:val="NoSpacing"/>
              <w:rPr>
                <w:sz w:val="32"/>
                <w:szCs w:val="28"/>
              </w:rPr>
            </w:pPr>
          </w:p>
          <w:p w14:paraId="0CF56F57" w14:textId="77777777" w:rsidR="00B87365" w:rsidRPr="00173B36" w:rsidRDefault="00B87365" w:rsidP="00B87365">
            <w:pPr>
              <w:pStyle w:val="Heading2"/>
            </w:pPr>
            <w:r>
              <w:t>Crew</w:t>
            </w:r>
          </w:p>
          <w:p w14:paraId="3EBD0B96" w14:textId="77777777" w:rsidR="00B87365" w:rsidRPr="00671C89" w:rsidRDefault="00B87365" w:rsidP="00B87365">
            <w:pPr>
              <w:pStyle w:val="Date"/>
              <w:rPr>
                <w:b/>
                <w:bCs/>
                <w:color w:val="5E7697" w:themeColor="accent1"/>
                <w:sz w:val="24"/>
                <w:szCs w:val="24"/>
              </w:rPr>
            </w:pPr>
            <w:r w:rsidRPr="00671C89">
              <w:rPr>
                <w:b/>
                <w:bCs/>
                <w:color w:val="5E7697" w:themeColor="accent1"/>
                <w:sz w:val="28"/>
                <w:szCs w:val="28"/>
              </w:rPr>
              <w:t>McDonalds</w:t>
            </w:r>
            <w:r>
              <w:rPr>
                <w:b/>
                <w:bCs/>
                <w:sz w:val="28"/>
                <w:szCs w:val="28"/>
              </w:rPr>
              <w:t xml:space="preserve">, </w:t>
            </w:r>
            <w:r>
              <w:rPr>
                <w:b/>
                <w:bCs/>
                <w:color w:val="5E7697" w:themeColor="accent1"/>
                <w:sz w:val="28"/>
                <w:szCs w:val="28"/>
              </w:rPr>
              <w:t>Waterford, Ireland</w:t>
            </w:r>
          </w:p>
          <w:p w14:paraId="75724F0F" w14:textId="77777777" w:rsidR="00B87365" w:rsidRPr="00D64C09" w:rsidRDefault="00B87365" w:rsidP="00B87365">
            <w:pPr>
              <w:pStyle w:val="Dat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</w:t>
            </w:r>
            <w:r w:rsidRPr="00D64C09">
              <w:rPr>
                <w:sz w:val="22"/>
                <w:szCs w:val="22"/>
              </w:rPr>
              <w:t xml:space="preserve"> 2016 </w:t>
            </w:r>
            <w:r>
              <w:rPr>
                <w:sz w:val="22"/>
                <w:szCs w:val="22"/>
              </w:rPr>
              <w:t>–</w:t>
            </w:r>
            <w:r w:rsidRPr="00D64C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January 2020 (3 years 11 months)</w:t>
            </w:r>
          </w:p>
          <w:p w14:paraId="3D4FDCEC" w14:textId="77777777" w:rsidR="00B87365" w:rsidRDefault="00B87365" w:rsidP="00B87365">
            <w:pPr>
              <w:numPr>
                <w:ilvl w:val="0"/>
                <w:numId w:val="2"/>
              </w:numPr>
              <w:rPr>
                <w:color w:val="auto"/>
                <w:sz w:val="24"/>
                <w:szCs w:val="24"/>
                <w:lang w:val="en"/>
              </w:rPr>
            </w:pPr>
            <w:r w:rsidRPr="00527854">
              <w:rPr>
                <w:color w:val="auto"/>
                <w:sz w:val="24"/>
                <w:szCs w:val="24"/>
                <w:lang w:val="en"/>
              </w:rPr>
              <w:t>Polite and effective customer care.</w:t>
            </w:r>
          </w:p>
          <w:p w14:paraId="3BDB27EB" w14:textId="77777777" w:rsidR="00B87365" w:rsidRPr="00527854" w:rsidRDefault="00B87365" w:rsidP="00B87365">
            <w:pPr>
              <w:numPr>
                <w:ilvl w:val="0"/>
                <w:numId w:val="2"/>
              </w:numPr>
              <w:rPr>
                <w:color w:val="auto"/>
                <w:sz w:val="24"/>
                <w:szCs w:val="24"/>
                <w:lang w:val="en"/>
              </w:rPr>
            </w:pPr>
            <w:r>
              <w:rPr>
                <w:color w:val="auto"/>
                <w:sz w:val="24"/>
                <w:szCs w:val="24"/>
                <w:lang w:val="en"/>
              </w:rPr>
              <w:t>Very early morning starts taking in deliveries of various sizes.</w:t>
            </w:r>
          </w:p>
          <w:p w14:paraId="61974892" w14:textId="77777777" w:rsidR="00B87365" w:rsidRPr="00527854" w:rsidRDefault="00B87365" w:rsidP="00B87365">
            <w:pPr>
              <w:numPr>
                <w:ilvl w:val="0"/>
                <w:numId w:val="2"/>
              </w:numPr>
              <w:rPr>
                <w:color w:val="auto"/>
                <w:sz w:val="24"/>
                <w:szCs w:val="24"/>
                <w:lang w:val="en"/>
              </w:rPr>
            </w:pPr>
            <w:r w:rsidRPr="00527854">
              <w:rPr>
                <w:color w:val="auto"/>
                <w:sz w:val="24"/>
                <w:szCs w:val="24"/>
                <w:lang w:val="en"/>
              </w:rPr>
              <w:t>Quick and quality service in a high-pressure work environment.</w:t>
            </w:r>
          </w:p>
          <w:p w14:paraId="03C7FFF4" w14:textId="77777777" w:rsidR="00B87365" w:rsidRPr="00527854" w:rsidRDefault="00B87365" w:rsidP="00B87365">
            <w:pPr>
              <w:numPr>
                <w:ilvl w:val="0"/>
                <w:numId w:val="2"/>
              </w:numPr>
              <w:rPr>
                <w:color w:val="auto"/>
                <w:sz w:val="24"/>
                <w:szCs w:val="24"/>
                <w:lang w:val="en"/>
              </w:rPr>
            </w:pPr>
            <w:r w:rsidRPr="00527854">
              <w:rPr>
                <w:color w:val="auto"/>
                <w:sz w:val="24"/>
                <w:szCs w:val="24"/>
                <w:lang w:val="en"/>
              </w:rPr>
              <w:lastRenderedPageBreak/>
              <w:t>The maintenance of the floor keeping everything stocked.</w:t>
            </w:r>
          </w:p>
          <w:p w14:paraId="2AB2F13C" w14:textId="6B24BCBA" w:rsidR="00B87365" w:rsidRPr="00527854" w:rsidRDefault="00B87365" w:rsidP="00B87365">
            <w:pPr>
              <w:numPr>
                <w:ilvl w:val="0"/>
                <w:numId w:val="2"/>
              </w:numPr>
              <w:rPr>
                <w:color w:val="auto"/>
                <w:sz w:val="24"/>
                <w:szCs w:val="24"/>
                <w:lang w:val="en"/>
              </w:rPr>
            </w:pPr>
            <w:r w:rsidRPr="00527854">
              <w:rPr>
                <w:color w:val="auto"/>
                <w:sz w:val="24"/>
                <w:szCs w:val="24"/>
                <w:lang w:val="en"/>
              </w:rPr>
              <w:t xml:space="preserve">Deal with deliveries and </w:t>
            </w:r>
            <w:r w:rsidR="006A230D" w:rsidRPr="00527854">
              <w:rPr>
                <w:color w:val="auto"/>
                <w:sz w:val="24"/>
                <w:szCs w:val="24"/>
                <w:lang w:val="en"/>
              </w:rPr>
              <w:t>put</w:t>
            </w:r>
            <w:r w:rsidRPr="00527854">
              <w:rPr>
                <w:color w:val="auto"/>
                <w:sz w:val="24"/>
                <w:szCs w:val="24"/>
                <w:lang w:val="en"/>
              </w:rPr>
              <w:t xml:space="preserve"> the received stock in its rightful place in </w:t>
            </w:r>
            <w:r w:rsidR="00146C3A" w:rsidRPr="00527854">
              <w:rPr>
                <w:color w:val="auto"/>
                <w:sz w:val="24"/>
                <w:szCs w:val="24"/>
                <w:lang w:val="en"/>
              </w:rPr>
              <w:t>an appropriate</w:t>
            </w:r>
            <w:r w:rsidRPr="00527854">
              <w:rPr>
                <w:color w:val="auto"/>
                <w:sz w:val="24"/>
                <w:szCs w:val="24"/>
                <w:lang w:val="en"/>
              </w:rPr>
              <w:t xml:space="preserve"> time.</w:t>
            </w:r>
          </w:p>
          <w:p w14:paraId="2DDD4A1D" w14:textId="77777777" w:rsidR="00B87365" w:rsidRPr="00527854" w:rsidRDefault="00B87365" w:rsidP="00B87365">
            <w:pPr>
              <w:numPr>
                <w:ilvl w:val="0"/>
                <w:numId w:val="2"/>
              </w:numPr>
              <w:rPr>
                <w:color w:val="auto"/>
                <w:sz w:val="24"/>
                <w:szCs w:val="24"/>
                <w:lang w:val="en"/>
              </w:rPr>
            </w:pPr>
            <w:r w:rsidRPr="00527854">
              <w:rPr>
                <w:color w:val="auto"/>
                <w:sz w:val="24"/>
                <w:szCs w:val="24"/>
                <w:lang w:val="en"/>
              </w:rPr>
              <w:t>Delegation of tasks.</w:t>
            </w:r>
          </w:p>
          <w:p w14:paraId="1D7100AC" w14:textId="77777777" w:rsidR="00B87365" w:rsidRPr="00527854" w:rsidRDefault="00B87365" w:rsidP="00B87365">
            <w:pPr>
              <w:numPr>
                <w:ilvl w:val="0"/>
                <w:numId w:val="2"/>
              </w:numPr>
              <w:rPr>
                <w:color w:val="auto"/>
                <w:lang w:val="en"/>
              </w:rPr>
            </w:pPr>
            <w:r w:rsidRPr="00527854">
              <w:rPr>
                <w:color w:val="auto"/>
                <w:sz w:val="24"/>
                <w:szCs w:val="24"/>
                <w:lang w:val="en"/>
              </w:rPr>
              <w:t>Training those who are new in a friendly manner and up to the standard operational procedures</w:t>
            </w:r>
            <w:r w:rsidRPr="00527854">
              <w:rPr>
                <w:color w:val="auto"/>
                <w:lang w:val="en"/>
              </w:rPr>
              <w:t>.</w:t>
            </w:r>
          </w:p>
          <w:p w14:paraId="13337A90" w14:textId="133C6154" w:rsidR="00B87365" w:rsidRPr="00527854" w:rsidRDefault="00B87365" w:rsidP="00B87365">
            <w:pPr>
              <w:numPr>
                <w:ilvl w:val="0"/>
                <w:numId w:val="2"/>
              </w:numPr>
              <w:rPr>
                <w:color w:val="auto"/>
                <w:sz w:val="24"/>
                <w:szCs w:val="24"/>
                <w:lang w:val="en"/>
              </w:rPr>
            </w:pPr>
            <w:r w:rsidRPr="00527854">
              <w:rPr>
                <w:color w:val="auto"/>
                <w:sz w:val="24"/>
                <w:szCs w:val="24"/>
                <w:lang w:val="en"/>
              </w:rPr>
              <w:t xml:space="preserve">Sweeping, mopping, and deck-scrubbing the floors throughout the day from early morning opens to late night closes. </w:t>
            </w:r>
          </w:p>
          <w:p w14:paraId="7856F4B0" w14:textId="77777777" w:rsidR="00F51E3E" w:rsidRPr="00910B79" w:rsidRDefault="00F51E3E" w:rsidP="00F51E3E">
            <w:pPr>
              <w:pStyle w:val="NoSpacing"/>
              <w:rPr>
                <w:sz w:val="28"/>
                <w:szCs w:val="20"/>
              </w:rPr>
            </w:pPr>
            <w:r w:rsidRPr="00910B79">
              <w:rPr>
                <w:noProof/>
                <w:sz w:val="28"/>
                <w:szCs w:val="20"/>
              </w:rPr>
              <mc:AlternateContent>
                <mc:Choice Requires="wps">
                  <w:drawing>
                    <wp:inline distT="0" distB="0" distL="0" distR="0" wp14:anchorId="273E3FB6" wp14:editId="1A1EEAE8">
                      <wp:extent cx="3968496" cy="0"/>
                      <wp:effectExtent l="0" t="0" r="0" b="0"/>
                      <wp:docPr id="21" name="Straight Connector 21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line w14:anchorId="22E40E4C" id="Straight Connector 21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35C84ECE" w14:textId="77777777" w:rsidR="000D6EC1" w:rsidRDefault="000D6EC1" w:rsidP="00116CBB">
            <w:pPr>
              <w:keepNext/>
              <w:keepLines/>
              <w:spacing w:before="0" w:line="180" w:lineRule="auto"/>
              <w:outlineLvl w:val="0"/>
              <w:rPr>
                <w:rFonts w:asciiTheme="majorHAnsi" w:eastAsiaTheme="majorEastAsia" w:hAnsiTheme="majorHAnsi" w:cstheme="majorBidi"/>
                <w:caps/>
                <w:color w:val="auto"/>
                <w:sz w:val="28"/>
                <w:szCs w:val="32"/>
              </w:rPr>
            </w:pPr>
          </w:p>
          <w:p w14:paraId="5094E706" w14:textId="77777777" w:rsidR="00647219" w:rsidRDefault="00647219" w:rsidP="00116CBB">
            <w:pPr>
              <w:keepNext/>
              <w:keepLines/>
              <w:spacing w:before="0" w:line="180" w:lineRule="auto"/>
              <w:outlineLvl w:val="0"/>
              <w:rPr>
                <w:rFonts w:asciiTheme="majorHAnsi" w:eastAsiaTheme="majorEastAsia" w:hAnsiTheme="majorHAnsi" w:cstheme="majorBidi"/>
                <w:caps/>
                <w:color w:val="auto"/>
                <w:sz w:val="28"/>
                <w:szCs w:val="32"/>
              </w:rPr>
            </w:pPr>
          </w:p>
          <w:p w14:paraId="09C6850A" w14:textId="77777777" w:rsidR="00647219" w:rsidRDefault="00647219" w:rsidP="00116CBB">
            <w:pPr>
              <w:keepNext/>
              <w:keepLines/>
              <w:spacing w:before="0" w:line="180" w:lineRule="auto"/>
              <w:outlineLvl w:val="0"/>
              <w:rPr>
                <w:rFonts w:asciiTheme="majorHAnsi" w:eastAsiaTheme="majorEastAsia" w:hAnsiTheme="majorHAnsi" w:cstheme="majorBidi"/>
                <w:caps/>
                <w:color w:val="auto"/>
                <w:sz w:val="28"/>
                <w:szCs w:val="32"/>
              </w:rPr>
            </w:pPr>
          </w:p>
          <w:p w14:paraId="274D58DE" w14:textId="69B26877" w:rsidR="00116CBB" w:rsidRDefault="00116CBB" w:rsidP="00116CBB">
            <w:pPr>
              <w:keepNext/>
              <w:keepLines/>
              <w:spacing w:before="0" w:line="180" w:lineRule="auto"/>
              <w:outlineLvl w:val="0"/>
              <w:rPr>
                <w:rFonts w:asciiTheme="majorHAnsi" w:eastAsiaTheme="majorEastAsia" w:hAnsiTheme="majorHAnsi" w:cstheme="majorBidi"/>
                <w:caps/>
                <w:color w:val="auto"/>
                <w:sz w:val="28"/>
                <w:szCs w:val="32"/>
              </w:rPr>
            </w:pPr>
            <w:r>
              <w:rPr>
                <w:rFonts w:asciiTheme="majorHAnsi" w:eastAsiaTheme="majorEastAsia" w:hAnsiTheme="majorHAnsi" w:cstheme="majorBidi"/>
                <w:caps/>
                <w:color w:val="auto"/>
                <w:sz w:val="28"/>
                <w:szCs w:val="32"/>
              </w:rPr>
              <w:t>Education</w:t>
            </w:r>
          </w:p>
          <w:p w14:paraId="3255EE6D" w14:textId="77777777" w:rsidR="00095CC3" w:rsidRPr="00664AAA" w:rsidRDefault="00297307" w:rsidP="00EA7A2C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</w:pPr>
            <w:r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 xml:space="preserve">Master of Business </w:t>
            </w:r>
            <w:r w:rsidR="009B37F3"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(Human Resource Manag</w:t>
            </w:r>
            <w:r w:rsidR="00BF6DE3"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ement Stream)</w:t>
            </w:r>
            <w:r w:rsidR="00095CC3"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 xml:space="preserve"> </w:t>
            </w:r>
            <w:r w:rsidR="00BF6DE3"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(QQI Level 9)</w:t>
            </w:r>
          </w:p>
          <w:p w14:paraId="6F422301" w14:textId="5099AB85" w:rsidR="00297307" w:rsidRDefault="00095CC3" w:rsidP="00EA7A2C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</w:pPr>
            <w:r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  <w:t xml:space="preserve"> </w:t>
            </w:r>
            <w:r w:rsidR="00BF6DE3"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  <w:t>(</w:t>
            </w:r>
            <w:r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  <w:t xml:space="preserve">First Class </w:t>
            </w:r>
            <w:r w:rsidRPr="00095CC3">
              <w:rPr>
                <w:rFonts w:ascii="Calibri" w:hAnsi="Calibri" w:cs="Calibri"/>
                <w:color w:val="0070C0"/>
                <w:sz w:val="28"/>
                <w:szCs w:val="32"/>
                <w:lang w:val="en-GB"/>
              </w:rPr>
              <w:t>Honours</w:t>
            </w:r>
            <w:r w:rsidR="00BF6DE3"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  <w:t>)</w:t>
            </w:r>
          </w:p>
          <w:p w14:paraId="39015C8F" w14:textId="212CD861" w:rsidR="00BF6DE3" w:rsidRDefault="00661D2B" w:rsidP="00EA7A2C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</w:pPr>
            <w:r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SETU Waterford</w:t>
            </w:r>
            <w:r w:rsidR="00463790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 xml:space="preserve"> – Master of Business (September 2023- </w:t>
            </w:r>
            <w:r w:rsidR="00095CC3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August 2024</w:t>
            </w:r>
            <w:r w:rsidR="00463790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)</w:t>
            </w:r>
          </w:p>
          <w:p w14:paraId="484D976D" w14:textId="139C53A8" w:rsidR="00EA7A2C" w:rsidRDefault="00EA7A2C" w:rsidP="00EA7A2C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</w:pPr>
            <w:r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Professional Diploma in HR Management</w:t>
            </w:r>
            <w:r w:rsidR="006A230D"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  <w:t xml:space="preserve"> (Distinction)</w:t>
            </w:r>
          </w:p>
          <w:p w14:paraId="04801C4D" w14:textId="22ABE677" w:rsidR="00EA7A2C" w:rsidRPr="00EA7A2C" w:rsidRDefault="00EA7A2C" w:rsidP="00EA7A2C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auto"/>
                <w:sz w:val="24"/>
                <w:szCs w:val="28"/>
                <w:lang w:val="en"/>
              </w:rPr>
            </w:pPr>
            <w:r>
              <w:rPr>
                <w:rFonts w:ascii="Calibri" w:hAnsi="Calibri" w:cs="Calibri"/>
                <w:color w:val="auto"/>
                <w:sz w:val="24"/>
                <w:szCs w:val="28"/>
                <w:lang w:val="en"/>
              </w:rPr>
              <w:t xml:space="preserve">University College </w:t>
            </w:r>
            <w:r w:rsidR="007533F6">
              <w:rPr>
                <w:rFonts w:ascii="Calibri" w:hAnsi="Calibri" w:cs="Calibri"/>
                <w:color w:val="auto"/>
                <w:sz w:val="24"/>
                <w:szCs w:val="28"/>
                <w:lang w:val="en"/>
              </w:rPr>
              <w:t>Dublin – Online Evening Course (</w:t>
            </w:r>
            <w:r w:rsidR="006A230D">
              <w:rPr>
                <w:rFonts w:ascii="Calibri" w:hAnsi="Calibri" w:cs="Calibri"/>
                <w:color w:val="auto"/>
                <w:sz w:val="24"/>
                <w:szCs w:val="28"/>
                <w:lang w:val="en"/>
              </w:rPr>
              <w:t>March 2023-June 2023)</w:t>
            </w:r>
          </w:p>
          <w:p w14:paraId="7C5E8D65" w14:textId="77777777" w:rsidR="00EA7A2C" w:rsidRPr="00752546" w:rsidRDefault="00EA7A2C" w:rsidP="00116CBB">
            <w:pPr>
              <w:keepNext/>
              <w:keepLines/>
              <w:spacing w:before="0" w:line="180" w:lineRule="auto"/>
              <w:outlineLvl w:val="0"/>
              <w:rPr>
                <w:rFonts w:asciiTheme="majorHAnsi" w:eastAsiaTheme="majorEastAsia" w:hAnsiTheme="majorHAnsi" w:cstheme="majorBidi"/>
                <w:caps/>
                <w:color w:val="auto"/>
                <w:sz w:val="28"/>
                <w:szCs w:val="32"/>
              </w:rPr>
            </w:pPr>
          </w:p>
          <w:p w14:paraId="4E75B2AD" w14:textId="26BCA072" w:rsidR="00095CC3" w:rsidRPr="00664AAA" w:rsidRDefault="00B87365" w:rsidP="007274D5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</w:pPr>
            <w:r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B</w:t>
            </w:r>
            <w:r w:rsidR="00406402"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 xml:space="preserve">achelor of Business in </w:t>
            </w:r>
            <w:r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Management (</w:t>
            </w:r>
            <w:r w:rsidR="006A230D"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 xml:space="preserve">QQI </w:t>
            </w:r>
            <w:r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 xml:space="preserve">Level 8) </w:t>
            </w:r>
          </w:p>
          <w:p w14:paraId="46F00342" w14:textId="25A88EA9" w:rsidR="006C5E87" w:rsidRDefault="006C5E87" w:rsidP="007274D5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</w:pPr>
            <w:r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  <w:t>(2:1 Grade 1)</w:t>
            </w:r>
          </w:p>
          <w:p w14:paraId="78C1BFA7" w14:textId="2D63EE5C" w:rsidR="0017742C" w:rsidRPr="0017742C" w:rsidRDefault="00B97ED8" w:rsidP="007274D5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4DBB"/>
                <w:sz w:val="28"/>
                <w:szCs w:val="32"/>
                <w:lang w:val="en"/>
              </w:rPr>
            </w:pPr>
            <w:r w:rsidRPr="007274D5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Waterford Institute of Technology: Bachelor of Business in Management</w:t>
            </w:r>
            <w:r w:rsidR="0017742C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 xml:space="preserve"> (September 2020 to May 2021) (Graduat</w:t>
            </w:r>
            <w:r w:rsidR="007533F6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ed</w:t>
            </w:r>
            <w:r w:rsidR="0017742C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 xml:space="preserve"> </w:t>
            </w:r>
            <w:r w:rsidR="007533F6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February</w:t>
            </w:r>
            <w:r w:rsidR="00B87365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 xml:space="preserve"> </w:t>
            </w:r>
            <w:r w:rsidR="0017742C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202</w:t>
            </w:r>
            <w:r w:rsidR="007533F6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2</w:t>
            </w:r>
            <w:r w:rsidR="0017742C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)</w:t>
            </w:r>
          </w:p>
          <w:p w14:paraId="0468B927" w14:textId="6466EDE8" w:rsidR="00095CC3" w:rsidRPr="00664AAA" w:rsidRDefault="00F303E9" w:rsidP="007274D5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</w:pPr>
            <w:r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B</w:t>
            </w:r>
            <w:r w:rsidR="00406402"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achelor of Business</w:t>
            </w:r>
            <w:r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 xml:space="preserve"> in Management (</w:t>
            </w:r>
            <w:r w:rsidR="006A230D"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 xml:space="preserve">QQI </w:t>
            </w:r>
            <w:r w:rsidRPr="00664AAA">
              <w:rPr>
                <w:rFonts w:ascii="Calibri" w:hAnsi="Calibri" w:cs="Calibri"/>
                <w:color w:val="0070C0"/>
                <w:sz w:val="28"/>
                <w:szCs w:val="32"/>
                <w:u w:val="single"/>
                <w:lang w:val="en"/>
              </w:rPr>
              <w:t>Level 7)</w:t>
            </w:r>
          </w:p>
          <w:p w14:paraId="645A6171" w14:textId="1454630D" w:rsidR="00F303E9" w:rsidRDefault="00F303E9" w:rsidP="007274D5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</w:pPr>
            <w:r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  <w:t xml:space="preserve"> (Distinction Grade) </w:t>
            </w:r>
          </w:p>
          <w:p w14:paraId="7D59A90C" w14:textId="6DBC1B0F" w:rsidR="001C1DF6" w:rsidRPr="00095CC3" w:rsidRDefault="00F303E9" w:rsidP="00095CC3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70C0"/>
                <w:sz w:val="28"/>
                <w:szCs w:val="32"/>
                <w:lang w:val="en"/>
              </w:rPr>
            </w:pPr>
            <w:r w:rsidRPr="007274D5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Waterford Institute of Technology: Bachelor of Business in Management</w:t>
            </w:r>
            <w:r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. (</w:t>
            </w:r>
            <w:r w:rsidR="0017742C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September 2017 to May 2</w:t>
            </w:r>
            <w:r w:rsidR="00095CC3">
              <w:rPr>
                <w:rFonts w:ascii="Calibri" w:hAnsi="Calibri" w:cs="Calibri"/>
                <w:color w:val="000000"/>
                <w:sz w:val="24"/>
                <w:szCs w:val="28"/>
                <w:lang w:val="en"/>
              </w:rPr>
              <w:t>020)</w:t>
            </w:r>
          </w:p>
        </w:tc>
      </w:tr>
      <w:tr w:rsidR="007533F6" w:rsidRPr="00320ECB" w14:paraId="6622B381" w14:textId="77777777" w:rsidTr="00A7188C">
        <w:trPr>
          <w:trHeight w:val="301"/>
        </w:trPr>
        <w:tc>
          <w:tcPr>
            <w:tcW w:w="10899" w:type="dxa"/>
            <w:gridSpan w:val="6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373778D1" w14:textId="77777777" w:rsidR="007533F6" w:rsidRPr="00173B36" w:rsidRDefault="007533F6" w:rsidP="00241482"/>
        </w:tc>
      </w:tr>
    </w:tbl>
    <w:p w14:paraId="4D9DC016" w14:textId="77777777" w:rsidR="0042284F" w:rsidRDefault="0042284F" w:rsidP="0042284F">
      <w:pPr>
        <w:pStyle w:val="Heading1"/>
        <w:spacing w:before="360" w:after="40"/>
        <w:jc w:val="center"/>
        <w:rPr>
          <w:b/>
          <w:bCs/>
          <w:color w:val="2F5496"/>
          <w:sz w:val="40"/>
          <w:szCs w:val="40"/>
          <w:lang w:val="en"/>
        </w:rPr>
      </w:pPr>
    </w:p>
    <w:p w14:paraId="7EDE9A22" w14:textId="77777777" w:rsidR="0042284F" w:rsidRDefault="0042284F" w:rsidP="0042284F">
      <w:pPr>
        <w:pStyle w:val="Heading1"/>
        <w:spacing w:before="360" w:after="40"/>
        <w:jc w:val="center"/>
        <w:rPr>
          <w:b/>
          <w:bCs/>
          <w:color w:val="2F5496"/>
          <w:sz w:val="40"/>
          <w:szCs w:val="40"/>
          <w:lang w:val="en"/>
        </w:rPr>
      </w:pPr>
    </w:p>
    <w:p w14:paraId="778D600F" w14:textId="77777777" w:rsidR="0042284F" w:rsidRDefault="0042284F" w:rsidP="0042284F">
      <w:pPr>
        <w:pStyle w:val="Heading1"/>
        <w:spacing w:before="360" w:after="40"/>
        <w:jc w:val="center"/>
        <w:rPr>
          <w:b/>
          <w:bCs/>
          <w:color w:val="2F5496"/>
          <w:sz w:val="40"/>
          <w:szCs w:val="40"/>
          <w:lang w:val="en"/>
        </w:rPr>
      </w:pPr>
    </w:p>
    <w:p w14:paraId="0F0FD0D5" w14:textId="77777777" w:rsidR="0042284F" w:rsidRDefault="0042284F" w:rsidP="0042284F">
      <w:pPr>
        <w:pStyle w:val="Heading1"/>
        <w:spacing w:before="360" w:after="40"/>
        <w:jc w:val="center"/>
        <w:rPr>
          <w:b/>
          <w:bCs/>
          <w:color w:val="2F5496"/>
          <w:sz w:val="40"/>
          <w:szCs w:val="40"/>
          <w:lang w:val="en"/>
        </w:rPr>
      </w:pPr>
    </w:p>
    <w:p w14:paraId="5C4D43F0" w14:textId="77777777" w:rsidR="00535F87" w:rsidRPr="00173B36" w:rsidRDefault="00535F87" w:rsidP="007E1FA8"/>
    <w:sectPr w:rsidR="00535F87" w:rsidRPr="00173B36" w:rsidSect="00310449"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D8F73" w14:textId="77777777" w:rsidR="006E456D" w:rsidRDefault="006E456D" w:rsidP="00BA3E51">
      <w:pPr>
        <w:spacing w:line="240" w:lineRule="auto"/>
      </w:pPr>
      <w:r>
        <w:separator/>
      </w:r>
    </w:p>
  </w:endnote>
  <w:endnote w:type="continuationSeparator" w:id="0">
    <w:p w14:paraId="16FC2AE5" w14:textId="77777777" w:rsidR="006E456D" w:rsidRDefault="006E456D" w:rsidP="00BA3E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38C2A" w14:textId="77777777" w:rsidR="006E456D" w:rsidRDefault="006E456D" w:rsidP="00BA3E51">
      <w:pPr>
        <w:spacing w:line="240" w:lineRule="auto"/>
      </w:pPr>
      <w:r>
        <w:separator/>
      </w:r>
    </w:p>
  </w:footnote>
  <w:footnote w:type="continuationSeparator" w:id="0">
    <w:p w14:paraId="7C7E5121" w14:textId="77777777" w:rsidR="006E456D" w:rsidRDefault="006E456D" w:rsidP="00BA3E5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4" type="#_x0000_t75" alt="Phone icon" style="width:12.6pt;height:12.6pt;visibility:visible" o:bullet="t">
        <v:imagedata r:id="rId1" o:title="" croptop="-2357f" cropbottom="-1414f" cropleft="-4629f" cropright="-5603f"/>
      </v:shape>
    </w:pict>
  </w:numPicBullet>
  <w:numPicBullet w:numPicBulletId="1">
    <w:pict>
      <v:shape w14:anchorId="499BBC82" id="_x0000_i1095" type="#_x0000_t75" alt="Email icon" style="width:14.85pt;height:12.6pt;visibility:visible" o:bullet="t">
        <v:imagedata r:id="rId2" o:title="" cropbottom="-1638f" cropright="-440f"/>
      </v:shape>
    </w:pict>
  </w:numPicBullet>
  <w:numPicBullet w:numPicBulletId="2">
    <w:pict>
      <v:shape id="_x0000_i1096" type="#_x0000_t75" alt="Email icon" style="width:14.85pt;height:12.6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" o:bullet="t">
        <v:imagedata r:id="rId3" o:title="" cropbottom="-1638f" cropright="-440f"/>
      </v:shape>
    </w:pict>
  </w:numPicBullet>
  <w:numPicBullet w:numPicBulletId="3">
    <w:pict>
      <v:shape id="_x0000_i1097" type="#_x0000_t75" alt="Phone icon" style="width:12.6pt;height:12.6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" o:bullet="t">
        <v:imagedata r:id="rId4" o:title="" croptop="-2357f" cropbottom="-1414f" cropleft="-4629f" cropright="-5603f"/>
      </v:shape>
    </w:pict>
  </w:numPicBullet>
  <w:abstractNum w:abstractNumId="0" w15:restartNumberingAfterBreak="0">
    <w:nsid w:val="09716424"/>
    <w:multiLevelType w:val="hybridMultilevel"/>
    <w:tmpl w:val="FA1C8BA6"/>
    <w:lvl w:ilvl="0" w:tplc="1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974B3"/>
    <w:multiLevelType w:val="hybridMultilevel"/>
    <w:tmpl w:val="651A24DA"/>
    <w:lvl w:ilvl="0" w:tplc="20A8269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F28A4"/>
    <w:multiLevelType w:val="hybridMultilevel"/>
    <w:tmpl w:val="A2F067E8"/>
    <w:lvl w:ilvl="0" w:tplc="B2226BB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9E7FD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828C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7054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459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A6404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4286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FC75C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0A9A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3E870C2"/>
    <w:multiLevelType w:val="hybridMultilevel"/>
    <w:tmpl w:val="7CCE527C"/>
    <w:lvl w:ilvl="0" w:tplc="A2A62DE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aps w:val="0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E73EE"/>
    <w:multiLevelType w:val="hybridMultilevel"/>
    <w:tmpl w:val="A5206874"/>
    <w:lvl w:ilvl="0" w:tplc="1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2129E"/>
    <w:multiLevelType w:val="hybridMultilevel"/>
    <w:tmpl w:val="E4B8EF84"/>
    <w:lvl w:ilvl="0" w:tplc="20A8269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D353E7"/>
    <w:multiLevelType w:val="hybridMultilevel"/>
    <w:tmpl w:val="F278ADB8"/>
    <w:lvl w:ilvl="0" w:tplc="20A8269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DE40FF"/>
    <w:multiLevelType w:val="hybridMultilevel"/>
    <w:tmpl w:val="8D2C4E1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195BEF"/>
    <w:multiLevelType w:val="hybridMultilevel"/>
    <w:tmpl w:val="6B4CB9F0"/>
    <w:lvl w:ilvl="0" w:tplc="1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5C1423"/>
    <w:multiLevelType w:val="hybridMultilevel"/>
    <w:tmpl w:val="735C1476"/>
    <w:lvl w:ilvl="0" w:tplc="3440E76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E2C0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834DE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1234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84E2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BC37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086F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100A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E2A4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40C62E45"/>
    <w:multiLevelType w:val="hybridMultilevel"/>
    <w:tmpl w:val="A1548B08"/>
    <w:lvl w:ilvl="0" w:tplc="1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5B57A7E"/>
    <w:multiLevelType w:val="hybridMultilevel"/>
    <w:tmpl w:val="10E6BAF6"/>
    <w:lvl w:ilvl="0" w:tplc="0D1EB2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FCD9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FA88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9ECC0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FFECB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0E1D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5AAB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267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2183C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83B4C7D"/>
    <w:multiLevelType w:val="hybridMultilevel"/>
    <w:tmpl w:val="2C809CF0"/>
    <w:lvl w:ilvl="0" w:tplc="A2A62DE8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  <w:caps w:val="0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C9E07E4"/>
    <w:multiLevelType w:val="hybridMultilevel"/>
    <w:tmpl w:val="50646812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374C35"/>
    <w:multiLevelType w:val="hybridMultilevel"/>
    <w:tmpl w:val="F550A1FE"/>
    <w:lvl w:ilvl="0" w:tplc="1334237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F6A5F"/>
    <w:multiLevelType w:val="hybridMultilevel"/>
    <w:tmpl w:val="E14A8D84"/>
    <w:lvl w:ilvl="0" w:tplc="87EE340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24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9972EEC"/>
    <w:multiLevelType w:val="hybridMultilevel"/>
    <w:tmpl w:val="B5B20064"/>
    <w:lvl w:ilvl="0" w:tplc="569C1316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  <w:caps w:val="0"/>
        <w:vanish w:val="0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1C332B0"/>
    <w:multiLevelType w:val="hybridMultilevel"/>
    <w:tmpl w:val="73DC53B4"/>
    <w:lvl w:ilvl="0" w:tplc="20A8269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566540"/>
    <w:multiLevelType w:val="hybridMultilevel"/>
    <w:tmpl w:val="3FFACFE8"/>
    <w:lvl w:ilvl="0" w:tplc="1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6F1C4E"/>
    <w:multiLevelType w:val="hybridMultilevel"/>
    <w:tmpl w:val="46C8F594"/>
    <w:lvl w:ilvl="0" w:tplc="1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5D63F9"/>
    <w:multiLevelType w:val="hybridMultilevel"/>
    <w:tmpl w:val="031A6806"/>
    <w:lvl w:ilvl="0" w:tplc="3E6C39C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C7409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6876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8A8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1C17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D0DB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022C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4803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8280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728C4759"/>
    <w:multiLevelType w:val="hybridMultilevel"/>
    <w:tmpl w:val="E0ACE49E"/>
    <w:lvl w:ilvl="0" w:tplc="1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317656"/>
    <w:multiLevelType w:val="hybridMultilevel"/>
    <w:tmpl w:val="3D180FD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357D50"/>
    <w:multiLevelType w:val="hybridMultilevel"/>
    <w:tmpl w:val="7A822D38"/>
    <w:lvl w:ilvl="0" w:tplc="3FEC92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0AC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5EC8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B0B4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7E46E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71CE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3BC52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BAE6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EE65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A5D13E3"/>
    <w:multiLevelType w:val="hybridMultilevel"/>
    <w:tmpl w:val="2CB0DAD6"/>
    <w:lvl w:ilvl="0" w:tplc="D92284D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54F2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001B5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D26F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86B2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42EE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DA4D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5E5B3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FEBD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75361012">
    <w:abstractNumId w:val="16"/>
  </w:num>
  <w:num w:numId="2" w16cid:durableId="328824903">
    <w:abstractNumId w:val="1"/>
  </w:num>
  <w:num w:numId="3" w16cid:durableId="333455761">
    <w:abstractNumId w:val="20"/>
  </w:num>
  <w:num w:numId="4" w16cid:durableId="632371728">
    <w:abstractNumId w:val="10"/>
  </w:num>
  <w:num w:numId="5" w16cid:durableId="366637955">
    <w:abstractNumId w:val="19"/>
  </w:num>
  <w:num w:numId="6" w16cid:durableId="650521206">
    <w:abstractNumId w:val="23"/>
  </w:num>
  <w:num w:numId="7" w16cid:durableId="1052459564">
    <w:abstractNumId w:val="4"/>
  </w:num>
  <w:num w:numId="8" w16cid:durableId="1265723145">
    <w:abstractNumId w:val="0"/>
  </w:num>
  <w:num w:numId="9" w16cid:durableId="1591306544">
    <w:abstractNumId w:val="22"/>
  </w:num>
  <w:num w:numId="10" w16cid:durableId="504369432">
    <w:abstractNumId w:val="6"/>
  </w:num>
  <w:num w:numId="11" w16cid:durableId="1102649912">
    <w:abstractNumId w:val="5"/>
  </w:num>
  <w:num w:numId="12" w16cid:durableId="1853227144">
    <w:abstractNumId w:val="18"/>
  </w:num>
  <w:num w:numId="13" w16cid:durableId="123275845">
    <w:abstractNumId w:val="8"/>
  </w:num>
  <w:num w:numId="14" w16cid:durableId="1160315353">
    <w:abstractNumId w:val="3"/>
  </w:num>
  <w:num w:numId="15" w16cid:durableId="1228809268">
    <w:abstractNumId w:val="12"/>
  </w:num>
  <w:num w:numId="16" w16cid:durableId="767703369">
    <w:abstractNumId w:val="17"/>
  </w:num>
  <w:num w:numId="17" w16cid:durableId="813839114">
    <w:abstractNumId w:val="9"/>
  </w:num>
  <w:num w:numId="18" w16cid:durableId="1299336457">
    <w:abstractNumId w:val="2"/>
  </w:num>
  <w:num w:numId="19" w16cid:durableId="868226811">
    <w:abstractNumId w:val="11"/>
  </w:num>
  <w:num w:numId="20" w16cid:durableId="522591063">
    <w:abstractNumId w:val="21"/>
  </w:num>
  <w:num w:numId="21" w16cid:durableId="1505823740">
    <w:abstractNumId w:val="24"/>
  </w:num>
  <w:num w:numId="22" w16cid:durableId="789011718">
    <w:abstractNumId w:val="25"/>
  </w:num>
  <w:num w:numId="23" w16cid:durableId="2130539146">
    <w:abstractNumId w:val="15"/>
  </w:num>
  <w:num w:numId="24" w16cid:durableId="797338669">
    <w:abstractNumId w:val="14"/>
  </w:num>
  <w:num w:numId="25" w16cid:durableId="1821531934">
    <w:abstractNumId w:val="13"/>
  </w:num>
  <w:num w:numId="26" w16cid:durableId="194006379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removePersonalInformation/>
  <w:removeDateAndTime/>
  <w:displayBackgroundShape/>
  <w:proofState w:spelling="clean" w:grammar="clean"/>
  <w:attachedTemplate r:id="rId1"/>
  <w:stylePaneSortMethod w:val="00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C09"/>
    <w:rsid w:val="000324D9"/>
    <w:rsid w:val="00041F8A"/>
    <w:rsid w:val="00045F2E"/>
    <w:rsid w:val="00055BBC"/>
    <w:rsid w:val="00073BF3"/>
    <w:rsid w:val="00081B51"/>
    <w:rsid w:val="00083B84"/>
    <w:rsid w:val="00095CC3"/>
    <w:rsid w:val="000A1498"/>
    <w:rsid w:val="000A5AD3"/>
    <w:rsid w:val="000A6E00"/>
    <w:rsid w:val="000C4A17"/>
    <w:rsid w:val="000C7293"/>
    <w:rsid w:val="000D3891"/>
    <w:rsid w:val="000D44DF"/>
    <w:rsid w:val="000D6EC1"/>
    <w:rsid w:val="000E36AD"/>
    <w:rsid w:val="000F3FE2"/>
    <w:rsid w:val="001161D0"/>
    <w:rsid w:val="00116CBB"/>
    <w:rsid w:val="00123584"/>
    <w:rsid w:val="00140582"/>
    <w:rsid w:val="00144334"/>
    <w:rsid w:val="001467DF"/>
    <w:rsid w:val="00146C3A"/>
    <w:rsid w:val="00162702"/>
    <w:rsid w:val="00162931"/>
    <w:rsid w:val="001643D8"/>
    <w:rsid w:val="00173B36"/>
    <w:rsid w:val="0017742C"/>
    <w:rsid w:val="00177BCB"/>
    <w:rsid w:val="00183AD7"/>
    <w:rsid w:val="00192442"/>
    <w:rsid w:val="001C1DF6"/>
    <w:rsid w:val="001E5794"/>
    <w:rsid w:val="001F6D5E"/>
    <w:rsid w:val="00214D7E"/>
    <w:rsid w:val="00217454"/>
    <w:rsid w:val="002251C8"/>
    <w:rsid w:val="0023600D"/>
    <w:rsid w:val="00240D71"/>
    <w:rsid w:val="00241482"/>
    <w:rsid w:val="00251D2A"/>
    <w:rsid w:val="00257A30"/>
    <w:rsid w:val="00261E7B"/>
    <w:rsid w:val="002639D8"/>
    <w:rsid w:val="00274026"/>
    <w:rsid w:val="00284046"/>
    <w:rsid w:val="00293BB8"/>
    <w:rsid w:val="002954B8"/>
    <w:rsid w:val="00297307"/>
    <w:rsid w:val="002A4A92"/>
    <w:rsid w:val="002B0852"/>
    <w:rsid w:val="002C0662"/>
    <w:rsid w:val="002D5478"/>
    <w:rsid w:val="00310449"/>
    <w:rsid w:val="00316F07"/>
    <w:rsid w:val="00320ECB"/>
    <w:rsid w:val="00330F8D"/>
    <w:rsid w:val="00331120"/>
    <w:rsid w:val="00344FC0"/>
    <w:rsid w:val="00377A0D"/>
    <w:rsid w:val="00382737"/>
    <w:rsid w:val="00391BDF"/>
    <w:rsid w:val="00397AAD"/>
    <w:rsid w:val="003C1D40"/>
    <w:rsid w:val="003C276D"/>
    <w:rsid w:val="003E02DA"/>
    <w:rsid w:val="003E1692"/>
    <w:rsid w:val="003E2C7D"/>
    <w:rsid w:val="003E7783"/>
    <w:rsid w:val="003F48B4"/>
    <w:rsid w:val="00406402"/>
    <w:rsid w:val="0042284F"/>
    <w:rsid w:val="00426688"/>
    <w:rsid w:val="00437F71"/>
    <w:rsid w:val="00442A0E"/>
    <w:rsid w:val="00443C70"/>
    <w:rsid w:val="00451E54"/>
    <w:rsid w:val="00456B9D"/>
    <w:rsid w:val="00463790"/>
    <w:rsid w:val="00472C58"/>
    <w:rsid w:val="00497579"/>
    <w:rsid w:val="004A4C74"/>
    <w:rsid w:val="004C2C20"/>
    <w:rsid w:val="004D4843"/>
    <w:rsid w:val="004E3AE0"/>
    <w:rsid w:val="004E5226"/>
    <w:rsid w:val="004E6AB2"/>
    <w:rsid w:val="004E70E8"/>
    <w:rsid w:val="004F5B57"/>
    <w:rsid w:val="00527854"/>
    <w:rsid w:val="0053373A"/>
    <w:rsid w:val="00535F87"/>
    <w:rsid w:val="005506A2"/>
    <w:rsid w:val="005568C8"/>
    <w:rsid w:val="00564622"/>
    <w:rsid w:val="00567468"/>
    <w:rsid w:val="0058498E"/>
    <w:rsid w:val="005A3E0B"/>
    <w:rsid w:val="005A6458"/>
    <w:rsid w:val="005B1CF2"/>
    <w:rsid w:val="005B3227"/>
    <w:rsid w:val="005B4525"/>
    <w:rsid w:val="005D2647"/>
    <w:rsid w:val="005D3E65"/>
    <w:rsid w:val="0060574B"/>
    <w:rsid w:val="006136A5"/>
    <w:rsid w:val="00620D25"/>
    <w:rsid w:val="006344FE"/>
    <w:rsid w:val="006364A1"/>
    <w:rsid w:val="00647219"/>
    <w:rsid w:val="00661D2B"/>
    <w:rsid w:val="00664AAA"/>
    <w:rsid w:val="00665549"/>
    <w:rsid w:val="00671C89"/>
    <w:rsid w:val="0068094B"/>
    <w:rsid w:val="006856CA"/>
    <w:rsid w:val="00686284"/>
    <w:rsid w:val="006A230D"/>
    <w:rsid w:val="006B3CE6"/>
    <w:rsid w:val="006C4171"/>
    <w:rsid w:val="006C5C1B"/>
    <w:rsid w:val="006C5E87"/>
    <w:rsid w:val="006C7194"/>
    <w:rsid w:val="006E1FF0"/>
    <w:rsid w:val="006E2BF6"/>
    <w:rsid w:val="006E456D"/>
    <w:rsid w:val="006F56E7"/>
    <w:rsid w:val="00705D38"/>
    <w:rsid w:val="007274D5"/>
    <w:rsid w:val="0073402D"/>
    <w:rsid w:val="0073480D"/>
    <w:rsid w:val="00737F81"/>
    <w:rsid w:val="00752546"/>
    <w:rsid w:val="007533F6"/>
    <w:rsid w:val="00780355"/>
    <w:rsid w:val="00791E7D"/>
    <w:rsid w:val="00792D43"/>
    <w:rsid w:val="007B12DE"/>
    <w:rsid w:val="007B2448"/>
    <w:rsid w:val="007B30FE"/>
    <w:rsid w:val="007B7A61"/>
    <w:rsid w:val="007D5085"/>
    <w:rsid w:val="007E1FA8"/>
    <w:rsid w:val="007E2DAC"/>
    <w:rsid w:val="007E6083"/>
    <w:rsid w:val="007F4D18"/>
    <w:rsid w:val="00855181"/>
    <w:rsid w:val="00862615"/>
    <w:rsid w:val="00865181"/>
    <w:rsid w:val="00882F23"/>
    <w:rsid w:val="0089047A"/>
    <w:rsid w:val="008A1020"/>
    <w:rsid w:val="008A1250"/>
    <w:rsid w:val="008A1FCF"/>
    <w:rsid w:val="008B0892"/>
    <w:rsid w:val="008B1112"/>
    <w:rsid w:val="008C78F5"/>
    <w:rsid w:val="00910B79"/>
    <w:rsid w:val="00914419"/>
    <w:rsid w:val="00951C7F"/>
    <w:rsid w:val="00962E61"/>
    <w:rsid w:val="00967431"/>
    <w:rsid w:val="00986331"/>
    <w:rsid w:val="009A6667"/>
    <w:rsid w:val="009A66E2"/>
    <w:rsid w:val="009B37F3"/>
    <w:rsid w:val="009B57F3"/>
    <w:rsid w:val="009C37C2"/>
    <w:rsid w:val="009C7105"/>
    <w:rsid w:val="009D4A02"/>
    <w:rsid w:val="009D684E"/>
    <w:rsid w:val="009E1D4E"/>
    <w:rsid w:val="00A122BB"/>
    <w:rsid w:val="00A37F9E"/>
    <w:rsid w:val="00A7188C"/>
    <w:rsid w:val="00AA308C"/>
    <w:rsid w:val="00AB37CC"/>
    <w:rsid w:val="00AB4C0E"/>
    <w:rsid w:val="00AB7FE5"/>
    <w:rsid w:val="00AC1E5A"/>
    <w:rsid w:val="00AC6319"/>
    <w:rsid w:val="00AE4637"/>
    <w:rsid w:val="00AF0A9F"/>
    <w:rsid w:val="00B21C73"/>
    <w:rsid w:val="00B54AD3"/>
    <w:rsid w:val="00B62B99"/>
    <w:rsid w:val="00B643D0"/>
    <w:rsid w:val="00B661F5"/>
    <w:rsid w:val="00B66830"/>
    <w:rsid w:val="00B71E93"/>
    <w:rsid w:val="00B74EE6"/>
    <w:rsid w:val="00B87365"/>
    <w:rsid w:val="00B87E22"/>
    <w:rsid w:val="00B97D45"/>
    <w:rsid w:val="00B97ED8"/>
    <w:rsid w:val="00BA3E51"/>
    <w:rsid w:val="00BB3142"/>
    <w:rsid w:val="00BB7321"/>
    <w:rsid w:val="00BD6049"/>
    <w:rsid w:val="00BE3C1D"/>
    <w:rsid w:val="00BF6DE3"/>
    <w:rsid w:val="00C155FC"/>
    <w:rsid w:val="00C532FC"/>
    <w:rsid w:val="00C57135"/>
    <w:rsid w:val="00C75D84"/>
    <w:rsid w:val="00C857CB"/>
    <w:rsid w:val="00C96707"/>
    <w:rsid w:val="00CA5CD9"/>
    <w:rsid w:val="00CC4992"/>
    <w:rsid w:val="00D04093"/>
    <w:rsid w:val="00D0794D"/>
    <w:rsid w:val="00D140DF"/>
    <w:rsid w:val="00D261AC"/>
    <w:rsid w:val="00D60ED6"/>
    <w:rsid w:val="00D62788"/>
    <w:rsid w:val="00D64C09"/>
    <w:rsid w:val="00D666BB"/>
    <w:rsid w:val="00D720DF"/>
    <w:rsid w:val="00D92ED4"/>
    <w:rsid w:val="00D94ABF"/>
    <w:rsid w:val="00DC03B7"/>
    <w:rsid w:val="00DE3C6A"/>
    <w:rsid w:val="00E035EB"/>
    <w:rsid w:val="00E20245"/>
    <w:rsid w:val="00E30FF7"/>
    <w:rsid w:val="00E4379F"/>
    <w:rsid w:val="00E554F2"/>
    <w:rsid w:val="00E65596"/>
    <w:rsid w:val="00E82458"/>
    <w:rsid w:val="00E912BF"/>
    <w:rsid w:val="00E96B48"/>
    <w:rsid w:val="00EA0042"/>
    <w:rsid w:val="00EA7A2C"/>
    <w:rsid w:val="00EB1D1B"/>
    <w:rsid w:val="00EC43D5"/>
    <w:rsid w:val="00ED7C80"/>
    <w:rsid w:val="00F075C9"/>
    <w:rsid w:val="00F17A45"/>
    <w:rsid w:val="00F303E9"/>
    <w:rsid w:val="00F36875"/>
    <w:rsid w:val="00F51E3E"/>
    <w:rsid w:val="00F53B71"/>
    <w:rsid w:val="00F716E1"/>
    <w:rsid w:val="00F848B4"/>
    <w:rsid w:val="00F908C3"/>
    <w:rsid w:val="00F91753"/>
    <w:rsid w:val="00FA278C"/>
    <w:rsid w:val="00FA5EFF"/>
    <w:rsid w:val="00FB1F01"/>
    <w:rsid w:val="00FE2094"/>
    <w:rsid w:val="00FF673C"/>
    <w:rsid w:val="00FF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49BC6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666666" w:themeColor="background2"/>
        <w:sz w:val="18"/>
        <w:szCs w:val="18"/>
        <w:lang w:val="ru-RU" w:eastAsia="en-US" w:bidi="ar-SA"/>
      </w:rPr>
    </w:rPrDefault>
    <w:pPrDefault>
      <w:pPr>
        <w:spacing w:before="80" w:after="240" w:line="2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CB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ECB"/>
    <w:pPr>
      <w:keepNext/>
      <w:keepLines/>
      <w:spacing w:before="0" w:after="0" w:line="180" w:lineRule="auto"/>
      <w:outlineLvl w:val="0"/>
    </w:pPr>
    <w:rPr>
      <w:rFonts w:asciiTheme="majorHAnsi" w:eastAsiaTheme="majorEastAsia" w:hAnsiTheme="majorHAnsi" w:cstheme="majorBidi"/>
      <w:caps/>
      <w:color w:val="auto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0ECB"/>
    <w:pPr>
      <w:keepNext/>
      <w:keepLines/>
      <w:spacing w:before="0" w:after="0" w:line="400" w:lineRule="exact"/>
      <w:outlineLvl w:val="1"/>
    </w:pPr>
    <w:rPr>
      <w:rFonts w:eastAsiaTheme="majorEastAsia" w:cstheme="majorBidi"/>
      <w:color w:val="5E7697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8C78F5"/>
    <w:pPr>
      <w:keepNext/>
      <w:keepLines/>
      <w:spacing w:after="0" w:line="400" w:lineRule="exact"/>
      <w:outlineLvl w:val="2"/>
    </w:pPr>
    <w:rPr>
      <w:rFonts w:eastAsiaTheme="majorEastAsia" w:cstheme="majorBidi"/>
      <w:color w:val="5E7697" w:themeColor="accent1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E6AB2"/>
    <w:pPr>
      <w:keepNext/>
      <w:keepLines/>
      <w:spacing w:line="440" w:lineRule="exact"/>
      <w:outlineLvl w:val="3"/>
    </w:pPr>
    <w:rPr>
      <w:rFonts w:eastAsiaTheme="majorEastAsia" w:cstheme="majorBidi"/>
      <w:b/>
      <w:iCs/>
      <w:color w:val="718EB5" w:themeColor="accent3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B31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6587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2B0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F3A4B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A3E51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57CB"/>
  </w:style>
  <w:style w:type="paragraph" w:styleId="Footer">
    <w:name w:val="footer"/>
    <w:basedOn w:val="Normal"/>
    <w:link w:val="FooterChar"/>
    <w:uiPriority w:val="99"/>
    <w:semiHidden/>
    <w:rsid w:val="00BA3E51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57CB"/>
  </w:style>
  <w:style w:type="paragraph" w:styleId="BalloonText">
    <w:name w:val="Balloon Text"/>
    <w:basedOn w:val="Normal"/>
    <w:link w:val="BalloonTextChar"/>
    <w:uiPriority w:val="99"/>
    <w:semiHidden/>
    <w:unhideWhenUsed/>
    <w:rsid w:val="00BA3E51"/>
    <w:pPr>
      <w:spacing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E5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A3E51"/>
    <w:rPr>
      <w:color w:val="808080"/>
    </w:rPr>
  </w:style>
  <w:style w:type="table" w:styleId="TableGrid">
    <w:name w:val="Table Grid"/>
    <w:basedOn w:val="TableNormal"/>
    <w:uiPriority w:val="39"/>
    <w:rsid w:val="00BA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20ECB"/>
    <w:rPr>
      <w:rFonts w:asciiTheme="majorHAnsi" w:eastAsiaTheme="majorEastAsia" w:hAnsiTheme="majorHAnsi" w:cstheme="majorBidi"/>
      <w:caps/>
      <w:color w:val="auto"/>
      <w:sz w:val="28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20ECB"/>
    <w:rPr>
      <w:rFonts w:eastAsiaTheme="majorEastAsia" w:cstheme="majorBidi"/>
      <w:color w:val="5E7697" w:themeColor="accent1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7CB"/>
    <w:rPr>
      <w:rFonts w:eastAsiaTheme="majorEastAsia" w:cstheme="majorBidi"/>
      <w:color w:val="5E7697" w:themeColor="accent1"/>
      <w:sz w:val="28"/>
      <w:szCs w:val="24"/>
    </w:rPr>
  </w:style>
  <w:style w:type="character" w:styleId="Hyperlink">
    <w:name w:val="Hyperlink"/>
    <w:basedOn w:val="DefaultParagraphFont"/>
    <w:uiPriority w:val="99"/>
    <w:semiHidden/>
    <w:rsid w:val="000F3F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3FE2"/>
    <w:rPr>
      <w:color w:val="605E5C"/>
      <w:shd w:val="clear" w:color="auto" w:fill="E1DFDD"/>
    </w:rPr>
  </w:style>
  <w:style w:type="paragraph" w:styleId="NoSpacing">
    <w:name w:val="No Spacing"/>
    <w:uiPriority w:val="12"/>
    <w:qFormat/>
    <w:rsid w:val="00320ECB"/>
    <w:pPr>
      <w:spacing w:before="0" w:after="0" w:line="180" w:lineRule="auto"/>
    </w:pPr>
    <w:rPr>
      <w:color w:val="434343" w:themeColor="accent6"/>
      <w:sz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7CB"/>
    <w:rPr>
      <w:rFonts w:eastAsiaTheme="majorEastAsia" w:cstheme="majorBidi"/>
      <w:b/>
      <w:iCs/>
      <w:color w:val="718EB5" w:themeColor="accent3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7CB"/>
    <w:rPr>
      <w:rFonts w:asciiTheme="majorHAnsi" w:eastAsiaTheme="majorEastAsia" w:hAnsiTheme="majorHAnsi" w:cstheme="majorBidi"/>
      <w:color w:val="465870" w:themeColor="accent1" w:themeShade="BF"/>
    </w:rPr>
  </w:style>
  <w:style w:type="paragraph" w:styleId="ListParagraph">
    <w:name w:val="List Paragraph"/>
    <w:basedOn w:val="Normal"/>
    <w:uiPriority w:val="34"/>
    <w:qFormat/>
    <w:rsid w:val="00FF6DAD"/>
    <w:pPr>
      <w:numPr>
        <w:numId w:val="1"/>
      </w:numPr>
      <w:spacing w:before="60" w:after="60" w:line="400" w:lineRule="exact"/>
      <w:ind w:left="360"/>
      <w:contextualSpacing/>
    </w:pPr>
    <w:rPr>
      <w:color w:val="5E7697" w:themeColor="accent1"/>
      <w:sz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20ECB"/>
    <w:pPr>
      <w:spacing w:before="120" w:after="0" w:line="180" w:lineRule="auto"/>
      <w:jc w:val="center"/>
    </w:pPr>
    <w:rPr>
      <w:rFonts w:asciiTheme="majorHAnsi" w:eastAsiaTheme="majorEastAsia" w:hAnsiTheme="majorHAnsi" w:cstheme="majorBidi"/>
      <w:caps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ECB"/>
    <w:rPr>
      <w:rFonts w:asciiTheme="majorHAnsi" w:eastAsiaTheme="majorEastAsia" w:hAnsiTheme="majorHAnsi" w:cstheme="majorBidi"/>
      <w:caps/>
      <w:spacing w:val="-10"/>
      <w:kern w:val="28"/>
      <w:sz w:val="60"/>
      <w:szCs w:val="56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7CB"/>
    <w:rPr>
      <w:rFonts w:asciiTheme="majorHAnsi" w:eastAsiaTheme="majorEastAsia" w:hAnsiTheme="majorHAnsi" w:cstheme="majorBidi"/>
      <w:color w:val="2F3A4B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ECB"/>
    <w:pPr>
      <w:numPr>
        <w:ilvl w:val="1"/>
      </w:numPr>
      <w:spacing w:before="0" w:after="0" w:line="180" w:lineRule="auto"/>
      <w:jc w:val="center"/>
    </w:pPr>
    <w:rPr>
      <w:rFonts w:eastAsiaTheme="minorEastAsia"/>
      <w:caps/>
      <w:color w:val="5E7697" w:themeColor="accent1"/>
      <w:spacing w:val="-10"/>
      <w:sz w:val="26"/>
    </w:rPr>
  </w:style>
  <w:style w:type="character" w:customStyle="1" w:styleId="SubtitleChar">
    <w:name w:val="Subtitle Char"/>
    <w:basedOn w:val="DefaultParagraphFont"/>
    <w:link w:val="Subtitle"/>
    <w:uiPriority w:val="11"/>
    <w:rsid w:val="00320ECB"/>
    <w:rPr>
      <w:rFonts w:eastAsiaTheme="minorEastAsia"/>
      <w:caps/>
      <w:color w:val="5E7697" w:themeColor="accent1"/>
      <w:spacing w:val="-10"/>
      <w:sz w:val="26"/>
      <w:lang w:val="en-US"/>
    </w:rPr>
  </w:style>
  <w:style w:type="paragraph" w:customStyle="1" w:styleId="Contact">
    <w:name w:val="Contact"/>
    <w:basedOn w:val="Normal"/>
    <w:link w:val="ContactChar"/>
    <w:uiPriority w:val="12"/>
    <w:qFormat/>
    <w:rsid w:val="00320ECB"/>
    <w:pPr>
      <w:framePr w:wrap="around" w:vAnchor="text" w:hAnchor="text" w:xAlign="center" w:y="1"/>
      <w:spacing w:after="0" w:line="420" w:lineRule="exact"/>
      <w:contextualSpacing/>
      <w:suppressOverlap/>
    </w:pPr>
    <w:rPr>
      <w:color w:val="434343" w:themeColor="accent6"/>
      <w:sz w:val="26"/>
    </w:rPr>
  </w:style>
  <w:style w:type="paragraph" w:styleId="Date">
    <w:name w:val="Date"/>
    <w:basedOn w:val="Normal"/>
    <w:next w:val="Normal"/>
    <w:link w:val="DateChar"/>
    <w:uiPriority w:val="99"/>
    <w:qFormat/>
    <w:rsid w:val="00320ECB"/>
    <w:pPr>
      <w:spacing w:before="40" w:after="40"/>
    </w:pPr>
    <w:rPr>
      <w:color w:val="806153" w:themeColor="accent4"/>
    </w:rPr>
  </w:style>
  <w:style w:type="character" w:customStyle="1" w:styleId="ContactChar">
    <w:name w:val="Contact Char"/>
    <w:basedOn w:val="DefaultParagraphFont"/>
    <w:link w:val="Contact"/>
    <w:uiPriority w:val="12"/>
    <w:rsid w:val="00320ECB"/>
    <w:rPr>
      <w:color w:val="434343" w:themeColor="accent6"/>
      <w:sz w:val="26"/>
      <w:lang w:val="en-US"/>
    </w:rPr>
  </w:style>
  <w:style w:type="character" w:customStyle="1" w:styleId="DateChar">
    <w:name w:val="Date Char"/>
    <w:basedOn w:val="DefaultParagraphFont"/>
    <w:link w:val="Date"/>
    <w:uiPriority w:val="99"/>
    <w:rsid w:val="00320ECB"/>
    <w:rPr>
      <w:color w:val="806153" w:themeColor="accent4"/>
      <w:lang w:val="en-US"/>
    </w:rPr>
  </w:style>
  <w:style w:type="character" w:styleId="SubtleEmphasis">
    <w:name w:val="Subtle Emphasis"/>
    <w:basedOn w:val="DefaultParagraphFont"/>
    <w:uiPriority w:val="19"/>
    <w:qFormat/>
    <w:rsid w:val="00E30FF7"/>
    <w:rPr>
      <w:rFonts w:cs="Times New Roman"/>
      <w:i/>
      <w:iCs/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hyperlink" Target="https://www.linkedin.com/in/seanlwhelan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07/relationships/hdphoto" Target="media/hdphoto1.wdp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anw\AppData\Local\Packages\Microsoft.Office.Desktop_8wekyb3d8bbwe\LocalCache\Roaming\Microsoft\Templates\Column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058877941D04868A920C00B047BFA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07005-216F-4DCA-BCA9-8DEDC425EBD5}"/>
      </w:docPartPr>
      <w:docPartBody>
        <w:p w:rsidR="00E157E9" w:rsidRDefault="00910532">
          <w:pPr>
            <w:pStyle w:val="F058877941D04868A920C00B047BFAA5"/>
          </w:pPr>
          <w:r w:rsidRPr="00173B36">
            <w:t>CONTACT</w:t>
          </w:r>
        </w:p>
      </w:docPartBody>
    </w:docPart>
    <w:docPart>
      <w:docPartPr>
        <w:name w:val="8BF7A5B128CA42448DA6ABE866FDEF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71DAE8-91E1-4146-BFCB-C9FF90446A38}"/>
      </w:docPartPr>
      <w:docPartBody>
        <w:p w:rsidR="00E157E9" w:rsidRDefault="00910532">
          <w:pPr>
            <w:pStyle w:val="8BF7A5B128CA42448DA6ABE866FDEF2F"/>
          </w:pPr>
          <w:r w:rsidRPr="00173B36">
            <w:t>SKILLS</w:t>
          </w:r>
        </w:p>
      </w:docPartBody>
    </w:docPart>
    <w:docPart>
      <w:docPartPr>
        <w:name w:val="F24599BC0BFF4910B5F7CD9A84D590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A6E69B-E278-4E00-AFC3-878B5AF23008}"/>
      </w:docPartPr>
      <w:docPartBody>
        <w:p w:rsidR="00E157E9" w:rsidRDefault="00910532">
          <w:pPr>
            <w:pStyle w:val="F24599BC0BFF4910B5F7CD9A84D590E4"/>
          </w:pPr>
          <w:r w:rsidRPr="00173B36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4472C4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0808920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7E9"/>
    <w:rsid w:val="00143C1B"/>
    <w:rsid w:val="00211D3F"/>
    <w:rsid w:val="0021447A"/>
    <w:rsid w:val="00272059"/>
    <w:rsid w:val="00331242"/>
    <w:rsid w:val="00401B2B"/>
    <w:rsid w:val="0041609F"/>
    <w:rsid w:val="0056714E"/>
    <w:rsid w:val="005828BD"/>
    <w:rsid w:val="006503A0"/>
    <w:rsid w:val="00781612"/>
    <w:rsid w:val="008E2B37"/>
    <w:rsid w:val="00910532"/>
    <w:rsid w:val="009C2BDE"/>
    <w:rsid w:val="00B74E74"/>
    <w:rsid w:val="00B85D7F"/>
    <w:rsid w:val="00B8680E"/>
    <w:rsid w:val="00C421E2"/>
    <w:rsid w:val="00CF4918"/>
    <w:rsid w:val="00E157E9"/>
    <w:rsid w:val="00ED7C80"/>
    <w:rsid w:val="00F439A4"/>
    <w:rsid w:val="00FB6BCD"/>
    <w:rsid w:val="00FC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8877941D04868A920C00B047BFAA5">
    <w:name w:val="F058877941D04868A920C00B047BFAA5"/>
  </w:style>
  <w:style w:type="paragraph" w:customStyle="1" w:styleId="8BF7A5B128CA42448DA6ABE866FDEF2F">
    <w:name w:val="8BF7A5B128CA42448DA6ABE866FDEF2F"/>
  </w:style>
  <w:style w:type="paragraph" w:styleId="ListParagraph">
    <w:name w:val="List Paragraph"/>
    <w:basedOn w:val="Normal"/>
    <w:uiPriority w:val="34"/>
    <w:qFormat/>
    <w:pPr>
      <w:numPr>
        <w:numId w:val="1"/>
      </w:numPr>
      <w:spacing w:before="60" w:after="60" w:line="400" w:lineRule="exact"/>
      <w:ind w:left="360"/>
      <w:contextualSpacing/>
    </w:pPr>
    <w:rPr>
      <w:rFonts w:eastAsiaTheme="minorHAnsi"/>
      <w:caps/>
      <w:color w:val="4472C4" w:themeColor="accent1"/>
      <w:sz w:val="26"/>
      <w:szCs w:val="18"/>
      <w:lang w:val="en-US" w:eastAsia="en-US"/>
    </w:rPr>
  </w:style>
  <w:style w:type="paragraph" w:customStyle="1" w:styleId="F24599BC0BFF4910B5F7CD9A84D590E4">
    <w:name w:val="F24599BC0BFF4910B5F7CD9A84D590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Custom 52">
      <a:dk1>
        <a:sysClr val="windowText" lastClr="000000"/>
      </a:dk1>
      <a:lt1>
        <a:sysClr val="window" lastClr="FFFFFF"/>
      </a:lt1>
      <a:dk2>
        <a:srgbClr val="333333"/>
      </a:dk2>
      <a:lt2>
        <a:srgbClr val="666666"/>
      </a:lt2>
      <a:accent1>
        <a:srgbClr val="5E7697"/>
      </a:accent1>
      <a:accent2>
        <a:srgbClr val="EACEB7"/>
      </a:accent2>
      <a:accent3>
        <a:srgbClr val="718EB5"/>
      </a:accent3>
      <a:accent4>
        <a:srgbClr val="806153"/>
      </a:accent4>
      <a:accent5>
        <a:srgbClr val="DAE2EC"/>
      </a:accent5>
      <a:accent6>
        <a:srgbClr val="434343"/>
      </a:accent6>
      <a:hlink>
        <a:srgbClr val="0563C1"/>
      </a:hlink>
      <a:folHlink>
        <a:srgbClr val="954F72"/>
      </a:folHlink>
    </a:clrScheme>
    <a:fontScheme name="Custom 37">
      <a:majorFont>
        <a:latin typeface="Bookman Old Style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B5F871-14B8-4D95-A6C1-9EDE59C15A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1A123E-AC83-4E4A-BE5D-B91DD96A340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01CD0CE6-CA1B-4B9C-91B3-FE7079CE2A6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BA4E611-6C4A-43EF-9618-381D1DDF3E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C:\Users\seanw\AppData\Local\Packages\Microsoft.Office.Desktop_8wekyb3d8bbwe\LocalCache\Roaming\Microsoft\Templates\Columns resume.dotx</Template>
  <TotalTime>0</TotalTime>
  <Pages>4</Pages>
  <Words>938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2024-09-27T12:13:00Z</dcterms:created>
  <dcterms:modified xsi:type="dcterms:W3CDTF">2025-02-05T12:04:00Z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