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50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183"/>
      </w:tblGrid>
      <w:tr w:rsidR="001B2ABD" w:rsidRPr="00BB0084" w14:paraId="7E7101F2" w14:textId="77777777" w:rsidTr="00AE7882">
        <w:trPr>
          <w:trHeight w:val="4410"/>
        </w:trPr>
        <w:tc>
          <w:tcPr>
            <w:tcW w:w="3600" w:type="dxa"/>
            <w:vAlign w:val="bottom"/>
          </w:tcPr>
          <w:p w14:paraId="30317695" w14:textId="61700C31" w:rsidR="001B2ABD" w:rsidRPr="00BB0084" w:rsidRDefault="008C05F8" w:rsidP="001B2ABD">
            <w:pPr>
              <w:tabs>
                <w:tab w:val="left" w:pos="990"/>
              </w:tabs>
              <w:jc w:val="center"/>
              <w:rPr>
                <w:lang w:val="en-GB"/>
              </w:rPr>
            </w:pPr>
            <w:r>
              <w:rPr>
                <w:noProof/>
              </w:rPr>
              <w:drawing>
                <wp:anchor distT="0" distB="0" distL="0" distR="0" simplePos="0" relativeHeight="251659264" behindDoc="1" locked="0" layoutInCell="1" allowOverlap="1" wp14:anchorId="22909403" wp14:editId="4BB8A212">
                  <wp:simplePos x="0" y="0"/>
                  <wp:positionH relativeFrom="page">
                    <wp:posOffset>76200</wp:posOffset>
                  </wp:positionH>
                  <wp:positionV relativeFrom="paragraph">
                    <wp:posOffset>-2094230</wp:posOffset>
                  </wp:positionV>
                  <wp:extent cx="2240280" cy="2238375"/>
                  <wp:effectExtent l="0" t="0" r="7620" b="9525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0280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0" w:type="dxa"/>
          </w:tcPr>
          <w:p w14:paraId="749F0406" w14:textId="77777777" w:rsidR="001B2ABD" w:rsidRPr="00BB0084" w:rsidRDefault="001B2ABD" w:rsidP="000C45FF">
            <w:pPr>
              <w:tabs>
                <w:tab w:val="left" w:pos="990"/>
              </w:tabs>
              <w:rPr>
                <w:lang w:val="en-GB"/>
              </w:rPr>
            </w:pPr>
          </w:p>
        </w:tc>
        <w:tc>
          <w:tcPr>
            <w:tcW w:w="6183" w:type="dxa"/>
            <w:vAlign w:val="bottom"/>
          </w:tcPr>
          <w:p w14:paraId="136A487A" w14:textId="40372B5C" w:rsidR="001B2ABD" w:rsidRPr="00BB0084" w:rsidRDefault="009A4608" w:rsidP="001B2ABD">
            <w:pPr>
              <w:pStyle w:val="Ttulo"/>
              <w:rPr>
                <w:lang w:val="en-GB"/>
              </w:rPr>
            </w:pPr>
            <w:r>
              <w:rPr>
                <w:lang w:val="en-GB"/>
              </w:rPr>
              <w:t>PAULO COSTA</w:t>
            </w:r>
          </w:p>
          <w:p w14:paraId="6F6B322E" w14:textId="7FD6E732" w:rsidR="001B2ABD" w:rsidRPr="00BB0084" w:rsidRDefault="001B2ABD" w:rsidP="001B2ABD">
            <w:pPr>
              <w:pStyle w:val="Subttulo"/>
              <w:rPr>
                <w:lang w:val="en-GB"/>
              </w:rPr>
            </w:pPr>
          </w:p>
        </w:tc>
      </w:tr>
      <w:tr w:rsidR="001B2ABD" w:rsidRPr="008F22F4" w14:paraId="1D69921A" w14:textId="77777777" w:rsidTr="00AE7882">
        <w:tc>
          <w:tcPr>
            <w:tcW w:w="3600" w:type="dxa"/>
          </w:tcPr>
          <w:p w14:paraId="27732ADD" w14:textId="77777777" w:rsidR="004D3011" w:rsidRPr="00BB0084" w:rsidRDefault="004D3011" w:rsidP="00A34FF5">
            <w:pPr>
              <w:rPr>
                <w:lang w:val="en-GB"/>
              </w:rPr>
            </w:pPr>
          </w:p>
          <w:p w14:paraId="08402DFD" w14:textId="0914C34E" w:rsidR="00A34FF5" w:rsidRPr="00BB0084" w:rsidRDefault="008C2F1D" w:rsidP="00A34FF5">
            <w:pPr>
              <w:pStyle w:val="Ttulo3"/>
              <w:rPr>
                <w:lang w:val="en-GB"/>
              </w:rPr>
            </w:pPr>
            <w:r w:rsidRPr="00BB0084">
              <w:rPr>
                <w:lang w:val="en-GB"/>
              </w:rPr>
              <w:t>profile</w:t>
            </w:r>
          </w:p>
          <w:p w14:paraId="76424909" w14:textId="718DEE89" w:rsidR="00494C61" w:rsidRPr="00494C61" w:rsidRDefault="00494C61" w:rsidP="00494C61">
            <w:pPr>
              <w:spacing w:after="1483"/>
              <w:rPr>
                <w:lang w:val="en-IE"/>
              </w:rPr>
            </w:pPr>
            <w:r w:rsidRPr="00494C61">
              <w:rPr>
                <w:lang w:val="en-IE"/>
              </w:rPr>
              <w:t>In search of a position as a passenger transport Driver, preferably linked to tourism, where I can apply the knowledge acquired and developed during my lif</w:t>
            </w:r>
            <w:r>
              <w:rPr>
                <w:lang w:val="en-IE"/>
              </w:rPr>
              <w:t>e</w:t>
            </w:r>
            <w:r w:rsidRPr="00494C61">
              <w:rPr>
                <w:lang w:val="en-IE"/>
              </w:rPr>
              <w:t xml:space="preserve"> and develop my passion for driving and new cultures.</w:t>
            </w:r>
          </w:p>
          <w:p w14:paraId="707CCDB5" w14:textId="7B2B549B" w:rsidR="00A34FF5" w:rsidRPr="00BB0084" w:rsidRDefault="00476011" w:rsidP="00A34FF5">
            <w:pPr>
              <w:pStyle w:val="Ttulo3"/>
              <w:rPr>
                <w:lang w:val="en-GB"/>
              </w:rPr>
            </w:pPr>
            <w:r w:rsidRPr="00BB0084">
              <w:rPr>
                <w:lang w:val="en-GB"/>
              </w:rPr>
              <w:t>CONTACT</w:t>
            </w:r>
          </w:p>
          <w:p w14:paraId="7EEC9D60" w14:textId="689BC610" w:rsidR="00A34FF5" w:rsidRPr="00BB0084" w:rsidRDefault="003A2106" w:rsidP="00A34FF5">
            <w:pPr>
              <w:rPr>
                <w:lang w:val="en-GB"/>
              </w:rPr>
            </w:pPr>
            <w:r w:rsidRPr="00BB0084">
              <w:rPr>
                <w:lang w:val="en-GB"/>
              </w:rPr>
              <w:t>Mobile</w:t>
            </w:r>
            <w:r w:rsidR="00476011" w:rsidRPr="00BB0084">
              <w:rPr>
                <w:lang w:val="en-GB"/>
              </w:rPr>
              <w:t>:</w:t>
            </w:r>
          </w:p>
          <w:p w14:paraId="565E5932" w14:textId="58696961" w:rsidR="00A34FF5" w:rsidRPr="00BB0084" w:rsidRDefault="00A34FF5" w:rsidP="00A34FF5">
            <w:pPr>
              <w:rPr>
                <w:lang w:val="en-GB"/>
              </w:rPr>
            </w:pPr>
            <w:r w:rsidRPr="00BB0084">
              <w:rPr>
                <w:lang w:val="en-GB"/>
              </w:rPr>
              <w:t>+35</w:t>
            </w:r>
            <w:r w:rsidR="00E31077">
              <w:rPr>
                <w:lang w:val="en-GB"/>
              </w:rPr>
              <w:t xml:space="preserve">3 </w:t>
            </w:r>
            <w:r w:rsidR="0035148F">
              <w:rPr>
                <w:lang w:val="en-GB"/>
              </w:rPr>
              <w:t>(087) </w:t>
            </w:r>
            <w:r w:rsidR="002E5E74">
              <w:rPr>
                <w:lang w:val="en-GB"/>
              </w:rPr>
              <w:t>482</w:t>
            </w:r>
            <w:r w:rsidR="0035148F">
              <w:rPr>
                <w:lang w:val="en-GB"/>
              </w:rPr>
              <w:t xml:space="preserve"> </w:t>
            </w:r>
            <w:r w:rsidR="002E5E74">
              <w:rPr>
                <w:lang w:val="en-GB"/>
              </w:rPr>
              <w:t>2517</w:t>
            </w:r>
          </w:p>
          <w:p w14:paraId="7C90AD99" w14:textId="77777777" w:rsidR="00A34FF5" w:rsidRPr="00BB0084" w:rsidRDefault="00A34FF5" w:rsidP="00A34FF5">
            <w:pPr>
              <w:rPr>
                <w:lang w:val="en-GB"/>
              </w:rPr>
            </w:pPr>
          </w:p>
          <w:p w14:paraId="5560D000" w14:textId="77777777" w:rsidR="00A34FF5" w:rsidRPr="00BB0084" w:rsidRDefault="00A34FF5" w:rsidP="00A34FF5">
            <w:pPr>
              <w:rPr>
                <w:lang w:val="en-GB"/>
              </w:rPr>
            </w:pPr>
          </w:p>
          <w:sdt>
            <w:sdtPr>
              <w:rPr>
                <w:lang w:val="en-GB"/>
              </w:rPr>
              <w:id w:val="-240260293"/>
              <w:placeholder>
                <w:docPart w:val="94A17553167547CFB4D47BE3144AB9D1"/>
              </w:placeholder>
              <w:temporary/>
              <w:showingPlcHdr/>
              <w15:appearance w15:val="hidden"/>
            </w:sdtPr>
            <w:sdtEndPr/>
            <w:sdtContent>
              <w:p w14:paraId="7E186EEE" w14:textId="77777777" w:rsidR="00A34FF5" w:rsidRPr="00BB0084" w:rsidRDefault="00A34FF5" w:rsidP="00A34FF5">
                <w:pPr>
                  <w:rPr>
                    <w:lang w:val="en-GB"/>
                  </w:rPr>
                </w:pPr>
                <w:r w:rsidRPr="00BB0084">
                  <w:rPr>
                    <w:lang w:val="en-GB" w:bidi="pt-PT"/>
                  </w:rPr>
                  <w:t>EMAIL:</w:t>
                </w:r>
              </w:p>
            </w:sdtContent>
          </w:sdt>
          <w:p w14:paraId="0A64A5FD" w14:textId="581A5403" w:rsidR="00A34FF5" w:rsidRPr="00BB0084" w:rsidRDefault="00494C61" w:rsidP="00A34FF5">
            <w:pPr>
              <w:spacing w:line="480" w:lineRule="auto"/>
              <w:rPr>
                <w:rStyle w:val="Hiperligao"/>
                <w:lang w:val="en-GB"/>
              </w:rPr>
            </w:pPr>
            <w:r>
              <w:rPr>
                <w:lang w:val="en-GB"/>
              </w:rPr>
              <w:t>paulocachada</w:t>
            </w:r>
            <w:r w:rsidR="00A34FF5" w:rsidRPr="00BB0084">
              <w:rPr>
                <w:rFonts w:ascii="Calibri" w:hAnsi="Calibri" w:cs="Calibri"/>
                <w:lang w:val="en-GB"/>
              </w:rPr>
              <w:t>@</w:t>
            </w:r>
            <w:r w:rsidR="00A34FF5" w:rsidRPr="00BB0084">
              <w:rPr>
                <w:lang w:val="en-GB"/>
              </w:rPr>
              <w:t>gmail.com</w:t>
            </w:r>
          </w:p>
          <w:p w14:paraId="7CA71DCA" w14:textId="77777777" w:rsidR="00D03FF2" w:rsidRPr="00BB0084" w:rsidRDefault="00D03FF2" w:rsidP="00A34FF5">
            <w:pPr>
              <w:rPr>
                <w:rFonts w:asciiTheme="majorHAnsi" w:eastAsiaTheme="majorEastAsia" w:hAnsiTheme="majorHAnsi" w:cstheme="majorBidi"/>
                <w:b/>
                <w:caps/>
                <w:color w:val="548AB7" w:themeColor="accent1" w:themeShade="BF"/>
                <w:sz w:val="22"/>
                <w:szCs w:val="24"/>
                <w:lang w:val="en-GB"/>
              </w:rPr>
            </w:pPr>
            <w:r w:rsidRPr="00BB0084">
              <w:rPr>
                <w:rFonts w:asciiTheme="majorHAnsi" w:eastAsiaTheme="majorEastAsia" w:hAnsiTheme="majorHAnsi" w:cstheme="majorBidi"/>
                <w:b/>
                <w:caps/>
                <w:color w:val="548AB7" w:themeColor="accent1" w:themeShade="BF"/>
                <w:sz w:val="22"/>
                <w:szCs w:val="24"/>
                <w:lang w:val="en-GB"/>
              </w:rPr>
              <w:t>OTHER DATA</w:t>
            </w:r>
          </w:p>
          <w:p w14:paraId="0FD75255" w14:textId="75D0382A" w:rsidR="00A34FF5" w:rsidRPr="00BB0084" w:rsidRDefault="002E0F40" w:rsidP="00A34FF5">
            <w:pPr>
              <w:rPr>
                <w:lang w:val="en-GB"/>
              </w:rPr>
            </w:pPr>
            <w:r w:rsidRPr="00BB0084">
              <w:rPr>
                <w:lang w:val="en-GB"/>
              </w:rPr>
              <w:t>ADDRESS</w:t>
            </w:r>
            <w:r w:rsidR="00A34FF5" w:rsidRPr="00BB0084">
              <w:rPr>
                <w:lang w:val="en-GB"/>
              </w:rPr>
              <w:t>:</w:t>
            </w:r>
          </w:p>
          <w:p w14:paraId="527E4119" w14:textId="1B8CF28A" w:rsidR="00A34FF5" w:rsidRPr="003223DD" w:rsidRDefault="00840ECF" w:rsidP="00A34FF5">
            <w:pPr>
              <w:rPr>
                <w:lang w:val="en-IE"/>
              </w:rPr>
            </w:pPr>
            <w:r w:rsidRPr="003223DD">
              <w:rPr>
                <w:lang w:val="en-IE"/>
              </w:rPr>
              <w:t xml:space="preserve">5 Duff Terrace </w:t>
            </w:r>
          </w:p>
          <w:p w14:paraId="0E6F5F9C" w14:textId="34FFB52A" w:rsidR="00025852" w:rsidRPr="003223DD" w:rsidRDefault="00025852" w:rsidP="00A34FF5">
            <w:pPr>
              <w:rPr>
                <w:lang w:val="en-IE"/>
              </w:rPr>
            </w:pPr>
            <w:r w:rsidRPr="003223DD">
              <w:rPr>
                <w:lang w:val="en-IE"/>
              </w:rPr>
              <w:t>Brownstown Lower</w:t>
            </w:r>
          </w:p>
          <w:p w14:paraId="35BE833A" w14:textId="6E116F28" w:rsidR="00025852" w:rsidRPr="003223DD" w:rsidRDefault="00025852" w:rsidP="00A34FF5">
            <w:pPr>
              <w:rPr>
                <w:lang w:val="en-IE"/>
              </w:rPr>
            </w:pPr>
            <w:r w:rsidRPr="003223DD">
              <w:rPr>
                <w:lang w:val="en-IE"/>
              </w:rPr>
              <w:t>Curragh</w:t>
            </w:r>
          </w:p>
          <w:p w14:paraId="135C6650" w14:textId="4BF2F667" w:rsidR="00501FC2" w:rsidRPr="003223DD" w:rsidRDefault="00501FC2" w:rsidP="00A34FF5">
            <w:pPr>
              <w:rPr>
                <w:lang w:val="en-IE"/>
              </w:rPr>
            </w:pPr>
            <w:r w:rsidRPr="003223DD">
              <w:rPr>
                <w:lang w:val="en-IE"/>
              </w:rPr>
              <w:t>Co. Kildare</w:t>
            </w:r>
          </w:p>
          <w:p w14:paraId="29FB8C8F" w14:textId="42F4FF4D" w:rsidR="00501FC2" w:rsidRPr="003223DD" w:rsidRDefault="00501FC2" w:rsidP="00A34FF5">
            <w:pPr>
              <w:rPr>
                <w:lang w:val="en-IE"/>
              </w:rPr>
            </w:pPr>
            <w:r w:rsidRPr="003223DD">
              <w:rPr>
                <w:lang w:val="en-IE"/>
              </w:rPr>
              <w:t>R56 A336</w:t>
            </w:r>
          </w:p>
          <w:p w14:paraId="50943B17" w14:textId="77777777" w:rsidR="00A34FF5" w:rsidRPr="003223DD" w:rsidRDefault="00A34FF5" w:rsidP="00A34FF5">
            <w:pPr>
              <w:rPr>
                <w:lang w:val="en-IE"/>
              </w:rPr>
            </w:pPr>
          </w:p>
          <w:p w14:paraId="61ABC77B" w14:textId="77777777" w:rsidR="00A34FF5" w:rsidRPr="003223DD" w:rsidRDefault="00A34FF5" w:rsidP="00A34FF5">
            <w:pPr>
              <w:rPr>
                <w:lang w:val="en-IE"/>
              </w:rPr>
            </w:pPr>
          </w:p>
          <w:p w14:paraId="7E507EAE" w14:textId="77777777" w:rsidR="00B17494" w:rsidRPr="003223DD" w:rsidRDefault="00B17494" w:rsidP="00B17494">
            <w:pPr>
              <w:rPr>
                <w:lang w:val="en-IE"/>
              </w:rPr>
            </w:pPr>
            <w:r w:rsidRPr="003223DD">
              <w:rPr>
                <w:lang w:val="en-IE"/>
              </w:rPr>
              <w:t>DATE OF BIRTH:</w:t>
            </w:r>
          </w:p>
          <w:p w14:paraId="27E054D5" w14:textId="0285F358" w:rsidR="00A34FF5" w:rsidRPr="00BB0084" w:rsidRDefault="00B17494" w:rsidP="00B17494">
            <w:pPr>
              <w:rPr>
                <w:lang w:val="en-GB"/>
              </w:rPr>
            </w:pPr>
            <w:r w:rsidRPr="00BB0084">
              <w:rPr>
                <w:lang w:val="en-GB"/>
              </w:rPr>
              <w:t>15/</w:t>
            </w:r>
            <w:r w:rsidR="00494C61">
              <w:rPr>
                <w:lang w:val="en-GB"/>
              </w:rPr>
              <w:t>10</w:t>
            </w:r>
            <w:r w:rsidRPr="00BB0084">
              <w:rPr>
                <w:lang w:val="en-GB"/>
              </w:rPr>
              <w:t>/197</w:t>
            </w:r>
            <w:r w:rsidR="00494C61">
              <w:rPr>
                <w:lang w:val="en-GB"/>
              </w:rPr>
              <w:t>4</w:t>
            </w:r>
          </w:p>
          <w:p w14:paraId="7AC61C4A" w14:textId="670D31FD" w:rsidR="00A34FF5" w:rsidRPr="00BB0084" w:rsidRDefault="00A34FF5" w:rsidP="00A34FF5">
            <w:pPr>
              <w:rPr>
                <w:lang w:val="en-GB"/>
              </w:rPr>
            </w:pPr>
          </w:p>
        </w:tc>
        <w:tc>
          <w:tcPr>
            <w:tcW w:w="720" w:type="dxa"/>
          </w:tcPr>
          <w:p w14:paraId="1D3832C1" w14:textId="77777777" w:rsidR="001B2ABD" w:rsidRPr="00BB0084" w:rsidRDefault="001B2ABD" w:rsidP="000C45FF">
            <w:pPr>
              <w:tabs>
                <w:tab w:val="left" w:pos="990"/>
              </w:tabs>
              <w:rPr>
                <w:lang w:val="en-GB"/>
              </w:rPr>
            </w:pPr>
          </w:p>
        </w:tc>
        <w:tc>
          <w:tcPr>
            <w:tcW w:w="6183" w:type="dxa"/>
          </w:tcPr>
          <w:p w14:paraId="0FFFD0EF" w14:textId="6805BE47" w:rsidR="001B2ABD" w:rsidRPr="001E7E65" w:rsidRDefault="008C2F1D" w:rsidP="00036450">
            <w:pPr>
              <w:pStyle w:val="Ttulo2"/>
            </w:pPr>
            <w:r w:rsidRPr="001E7E65">
              <w:t>ACADEMIC TRAINING</w:t>
            </w:r>
          </w:p>
          <w:p w14:paraId="10182F54" w14:textId="77777777" w:rsidR="004F0B7E" w:rsidRDefault="00AC7E03" w:rsidP="00AC7E03">
            <w:pPr>
              <w:pStyle w:val="Ttulo4"/>
            </w:pPr>
            <w:r w:rsidRPr="00AC7E03">
              <w:t>Escola Secundária João Gonçalves Zarco, Matosinhos</w:t>
            </w:r>
          </w:p>
          <w:p w14:paraId="2D98312A" w14:textId="36077498" w:rsidR="00AC7E03" w:rsidRPr="00AC7E03" w:rsidRDefault="00AC7E03" w:rsidP="00AC7E03">
            <w:pPr>
              <w:pStyle w:val="Ttulo4"/>
              <w:rPr>
                <w:b w:val="0"/>
                <w:bCs/>
              </w:rPr>
            </w:pPr>
            <w:r w:rsidRPr="00AC7E03">
              <w:rPr>
                <w:b w:val="0"/>
                <w:bCs/>
              </w:rPr>
              <w:t>2019</w:t>
            </w:r>
          </w:p>
          <w:p w14:paraId="1D56F633" w14:textId="4975C8DA" w:rsidR="004F0B7E" w:rsidRPr="004F0B7E" w:rsidRDefault="004F0B7E" w:rsidP="004F0B7E">
            <w:r w:rsidRPr="004F0B7E">
              <w:t xml:space="preserve">12th grade </w:t>
            </w:r>
          </w:p>
          <w:p w14:paraId="1D6F6692" w14:textId="77777777" w:rsidR="008C2F1D" w:rsidRPr="00AF669A" w:rsidRDefault="008C2F1D" w:rsidP="008C2F1D"/>
          <w:p w14:paraId="5E410BF7" w14:textId="77777777" w:rsidR="001C768C" w:rsidRDefault="001C768C" w:rsidP="001C768C">
            <w:pPr>
              <w:pStyle w:val="Ttulo4"/>
            </w:pPr>
            <w:r w:rsidRPr="001C768C">
              <w:t>Externato Académico, Porto</w:t>
            </w:r>
          </w:p>
          <w:p w14:paraId="61DF5E44" w14:textId="45592B62" w:rsidR="001C768C" w:rsidRPr="001C768C" w:rsidRDefault="001C768C" w:rsidP="001C768C">
            <w:pPr>
              <w:pStyle w:val="Ttulo4"/>
              <w:rPr>
                <w:b w:val="0"/>
                <w:bCs/>
              </w:rPr>
            </w:pPr>
            <w:r w:rsidRPr="001C768C">
              <w:t xml:space="preserve"> </w:t>
            </w:r>
            <w:r w:rsidRPr="001C768C">
              <w:rPr>
                <w:b w:val="0"/>
                <w:bCs/>
              </w:rPr>
              <w:t>1994/1995</w:t>
            </w:r>
          </w:p>
          <w:p w14:paraId="202188FD" w14:textId="4CE51CF6" w:rsidR="001C768C" w:rsidRPr="001E7E65" w:rsidRDefault="001C768C" w:rsidP="001C768C">
            <w:pPr>
              <w:rPr>
                <w:lang w:val="en-IE"/>
              </w:rPr>
            </w:pPr>
            <w:r w:rsidRPr="001E7E65">
              <w:rPr>
                <w:lang w:val="en-IE"/>
              </w:rPr>
              <w:t xml:space="preserve">11th grade </w:t>
            </w:r>
          </w:p>
          <w:p w14:paraId="30FBBA10" w14:textId="77777777" w:rsidR="00581D6C" w:rsidRPr="001E7E65" w:rsidRDefault="00581D6C" w:rsidP="00036450">
            <w:pPr>
              <w:rPr>
                <w:lang w:val="en-IE"/>
              </w:rPr>
            </w:pPr>
          </w:p>
          <w:p w14:paraId="0A96237E" w14:textId="049C8B28" w:rsidR="00E536D5" w:rsidRPr="003A2106" w:rsidRDefault="00673C4E" w:rsidP="00036450">
            <w:pPr>
              <w:pStyle w:val="Ttulo2"/>
              <w:rPr>
                <w:u w:val="single"/>
                <w:lang w:val="en-IE"/>
              </w:rPr>
            </w:pPr>
            <w:r>
              <w:rPr>
                <w:noProof/>
                <w:u w:val="single"/>
              </w:rPr>
              <w:drawing>
                <wp:inline distT="0" distB="0" distL="0" distR="0" wp14:anchorId="04934025" wp14:editId="18FFF048">
                  <wp:extent cx="220733" cy="213614"/>
                  <wp:effectExtent l="0" t="0" r="8255" b="0"/>
                  <wp:docPr id="6" name="Imagem 6" descr="Uma imagem com bandeir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m 6" descr="Uma imagem com bandeira&#10;&#10;Descrição gerada automaticamente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911" cy="217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536D5" w:rsidRPr="003A2106">
              <w:rPr>
                <w:u w:val="single"/>
                <w:lang w:val="en-IE"/>
              </w:rPr>
              <w:t>IRELAND</w:t>
            </w:r>
          </w:p>
          <w:p w14:paraId="04235470" w14:textId="409D20CE" w:rsidR="005D659C" w:rsidRPr="003A2106" w:rsidRDefault="00E536D5" w:rsidP="00036450">
            <w:pPr>
              <w:pStyle w:val="Ttulo2"/>
              <w:rPr>
                <w:lang w:val="en-IE"/>
              </w:rPr>
            </w:pPr>
            <w:r w:rsidRPr="003A2106">
              <w:rPr>
                <w:lang w:val="en-IE"/>
              </w:rPr>
              <w:t>PROFESSIONAL EXPERIENCE</w:t>
            </w:r>
          </w:p>
          <w:p w14:paraId="1A8F1C16" w14:textId="5CFDE76B" w:rsidR="004B7B4E" w:rsidRPr="00507938" w:rsidRDefault="00623BD1" w:rsidP="004B7B4E">
            <w:pPr>
              <w:pStyle w:val="Ttulo4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The </w:t>
            </w:r>
            <w:r w:rsidR="0030406B">
              <w:rPr>
                <w:bCs/>
                <w:lang w:val="en-IE"/>
              </w:rPr>
              <w:t xml:space="preserve">Alzheimer </w:t>
            </w:r>
            <w:r>
              <w:rPr>
                <w:bCs/>
                <w:lang w:val="en-IE"/>
              </w:rPr>
              <w:t xml:space="preserve">Society </w:t>
            </w:r>
            <w:r w:rsidR="0030406B">
              <w:rPr>
                <w:bCs/>
                <w:lang w:val="en-IE"/>
              </w:rPr>
              <w:t>of Ireland - Kildangan</w:t>
            </w:r>
            <w:r w:rsidR="004B7B4E" w:rsidRPr="00507938">
              <w:rPr>
                <w:bCs/>
                <w:lang w:val="en-IE"/>
              </w:rPr>
              <w:t xml:space="preserve"> </w:t>
            </w:r>
          </w:p>
          <w:p w14:paraId="7F354790" w14:textId="133C8472" w:rsidR="004B7B4E" w:rsidRPr="00507938" w:rsidRDefault="00657425" w:rsidP="004B7B4E">
            <w:p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Bus Driver</w:t>
            </w:r>
          </w:p>
          <w:p w14:paraId="6A07C842" w14:textId="77777777" w:rsidR="001C768C" w:rsidRDefault="001C768C" w:rsidP="00E536D5">
            <w:pPr>
              <w:pStyle w:val="Ttulo4"/>
              <w:rPr>
                <w:bCs/>
                <w:lang w:val="en-IE"/>
              </w:rPr>
            </w:pPr>
          </w:p>
          <w:p w14:paraId="7E4E29B7" w14:textId="199A586F" w:rsidR="00657425" w:rsidRPr="00AF669A" w:rsidRDefault="0059768E" w:rsidP="00657425">
            <w:pPr>
              <w:rPr>
                <w:lang w:val="en-GB"/>
              </w:rPr>
            </w:pPr>
            <w:r>
              <w:rPr>
                <w:lang w:val="en-GB"/>
              </w:rPr>
              <w:t>11</w:t>
            </w:r>
            <w:r w:rsidR="00657425" w:rsidRPr="001052AA">
              <w:rPr>
                <w:vertAlign w:val="superscript"/>
                <w:lang w:val="en-GB"/>
              </w:rPr>
              <w:t>Th</w:t>
            </w:r>
            <w:r w:rsidR="00657425">
              <w:rPr>
                <w:lang w:val="en-GB"/>
              </w:rPr>
              <w:t xml:space="preserve"> March 2024</w:t>
            </w:r>
            <w:r w:rsidR="00657425" w:rsidRPr="00AF669A">
              <w:rPr>
                <w:lang w:val="en-GB"/>
              </w:rPr>
              <w:t xml:space="preserve"> </w:t>
            </w:r>
            <w:r w:rsidR="00657425">
              <w:rPr>
                <w:lang w:val="en-GB"/>
              </w:rPr>
              <w:t xml:space="preserve">– </w:t>
            </w:r>
            <w:r w:rsidR="001E7E65">
              <w:rPr>
                <w:lang w:val="en-GB"/>
              </w:rPr>
              <w:t>11</w:t>
            </w:r>
            <w:r w:rsidR="001E7E65" w:rsidRPr="001E7E65">
              <w:rPr>
                <w:vertAlign w:val="superscript"/>
                <w:lang w:val="en-GB"/>
              </w:rPr>
              <w:t>th</w:t>
            </w:r>
            <w:r w:rsidR="001E7E65">
              <w:rPr>
                <w:lang w:val="en-GB"/>
              </w:rPr>
              <w:t xml:space="preserve"> October 2024</w:t>
            </w:r>
          </w:p>
          <w:p w14:paraId="17A3549C" w14:textId="77777777" w:rsidR="00657425" w:rsidRPr="00AF669A" w:rsidRDefault="00657425" w:rsidP="00657425">
            <w:pPr>
              <w:spacing w:after="4" w:line="265" w:lineRule="auto"/>
              <w:jc w:val="both"/>
              <w:rPr>
                <w:lang w:val="en-GB"/>
              </w:rPr>
            </w:pPr>
          </w:p>
          <w:p w14:paraId="567FFB22" w14:textId="0383E509" w:rsidR="001C768C" w:rsidRPr="0059768E" w:rsidRDefault="0059768E" w:rsidP="007C430A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bCs/>
                <w:lang w:val="en-IE"/>
              </w:rPr>
            </w:pPr>
            <w:r w:rsidRPr="0059768E">
              <w:rPr>
                <w:lang w:val="en-GB"/>
              </w:rPr>
              <w:t>Bus Driver</w:t>
            </w:r>
          </w:p>
          <w:p w14:paraId="48D6E960" w14:textId="77777777" w:rsidR="001C768C" w:rsidRDefault="001C768C" w:rsidP="00E536D5">
            <w:pPr>
              <w:pStyle w:val="Ttulo4"/>
              <w:rPr>
                <w:bCs/>
                <w:lang w:val="en-IE"/>
              </w:rPr>
            </w:pPr>
          </w:p>
          <w:p w14:paraId="2FABA72E" w14:textId="77777777" w:rsidR="001C768C" w:rsidRDefault="001C768C" w:rsidP="00E536D5">
            <w:pPr>
              <w:pStyle w:val="Ttulo4"/>
              <w:rPr>
                <w:bCs/>
                <w:lang w:val="en-IE"/>
              </w:rPr>
            </w:pPr>
          </w:p>
          <w:p w14:paraId="4F2032EB" w14:textId="77C3DABE" w:rsidR="00E536D5" w:rsidRPr="00507938" w:rsidRDefault="00AF669A" w:rsidP="00E536D5">
            <w:pPr>
              <w:pStyle w:val="Ttulo4"/>
              <w:rPr>
                <w:bCs/>
                <w:lang w:val="en-IE"/>
              </w:rPr>
            </w:pPr>
            <w:r w:rsidRPr="00507938">
              <w:rPr>
                <w:bCs/>
                <w:lang w:val="en-IE"/>
              </w:rPr>
              <w:t xml:space="preserve">Choice Retail Naas Ltd – Newhall Retail Park </w:t>
            </w:r>
          </w:p>
          <w:p w14:paraId="214E330C" w14:textId="2DAD52CC" w:rsidR="00E536D5" w:rsidRPr="00507938" w:rsidRDefault="00AF669A" w:rsidP="00E536D5">
            <w:pPr>
              <w:rPr>
                <w:b/>
                <w:bCs/>
                <w:lang w:val="en-IE"/>
              </w:rPr>
            </w:pPr>
            <w:r w:rsidRPr="00507938">
              <w:rPr>
                <w:b/>
                <w:bCs/>
                <w:lang w:val="en-IE"/>
              </w:rPr>
              <w:t xml:space="preserve">Sales </w:t>
            </w:r>
            <w:r w:rsidR="00E536D5" w:rsidRPr="00507938">
              <w:rPr>
                <w:b/>
                <w:bCs/>
                <w:lang w:val="en-IE"/>
              </w:rPr>
              <w:t>Assistant</w:t>
            </w:r>
          </w:p>
          <w:p w14:paraId="50090663" w14:textId="77777777" w:rsidR="00E536D5" w:rsidRPr="00A00659" w:rsidRDefault="00E536D5" w:rsidP="00E536D5">
            <w:pPr>
              <w:rPr>
                <w:lang w:val="en-IE"/>
              </w:rPr>
            </w:pPr>
          </w:p>
          <w:p w14:paraId="0546D232" w14:textId="59BC5B0A" w:rsidR="00E536D5" w:rsidRPr="00AF669A" w:rsidRDefault="00A83058" w:rsidP="00E536D5">
            <w:pPr>
              <w:rPr>
                <w:lang w:val="en-GB"/>
              </w:rPr>
            </w:pPr>
            <w:r>
              <w:rPr>
                <w:lang w:val="en-GB"/>
              </w:rPr>
              <w:t>24</w:t>
            </w:r>
            <w:r w:rsidR="001052AA" w:rsidRPr="001052AA">
              <w:rPr>
                <w:vertAlign w:val="superscript"/>
                <w:lang w:val="en-GB"/>
              </w:rPr>
              <w:t>Th</w:t>
            </w:r>
            <w:r w:rsidR="001052AA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August </w:t>
            </w:r>
            <w:r w:rsidR="00AF669A" w:rsidRPr="00AF669A">
              <w:rPr>
                <w:lang w:val="en-GB"/>
              </w:rPr>
              <w:t>202</w:t>
            </w:r>
            <w:r>
              <w:rPr>
                <w:lang w:val="en-GB"/>
              </w:rPr>
              <w:t>3</w:t>
            </w:r>
            <w:r w:rsidR="00AF669A" w:rsidRPr="00AF669A">
              <w:rPr>
                <w:lang w:val="en-GB"/>
              </w:rPr>
              <w:t xml:space="preserve"> </w:t>
            </w:r>
            <w:r w:rsidR="001052AA">
              <w:rPr>
                <w:lang w:val="en-GB"/>
              </w:rPr>
              <w:t xml:space="preserve">– </w:t>
            </w:r>
            <w:r>
              <w:rPr>
                <w:lang w:val="en-GB"/>
              </w:rPr>
              <w:t>10</w:t>
            </w:r>
            <w:r w:rsidRPr="00A83058">
              <w:rPr>
                <w:vertAlign w:val="superscript"/>
                <w:lang w:val="en-GB"/>
              </w:rPr>
              <w:t>th</w:t>
            </w:r>
            <w:r>
              <w:rPr>
                <w:lang w:val="en-GB"/>
              </w:rPr>
              <w:t xml:space="preserve"> March 2024</w:t>
            </w:r>
          </w:p>
          <w:p w14:paraId="08FA6D8F" w14:textId="77777777" w:rsidR="00E536D5" w:rsidRPr="00AF669A" w:rsidRDefault="00E536D5" w:rsidP="00E536D5">
            <w:pPr>
              <w:spacing w:after="4" w:line="265" w:lineRule="auto"/>
              <w:jc w:val="both"/>
              <w:rPr>
                <w:lang w:val="en-GB"/>
              </w:rPr>
            </w:pPr>
          </w:p>
          <w:p w14:paraId="0A49AC91" w14:textId="08B16E6C" w:rsidR="00E536D5" w:rsidRPr="00AF669A" w:rsidRDefault="00386F69" w:rsidP="007C430A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Store support and </w:t>
            </w:r>
            <w:r w:rsidR="00B30AD9" w:rsidRPr="00B30AD9">
              <w:rPr>
                <w:szCs w:val="18"/>
              </w:rPr>
              <w:t>replenishmen</w:t>
            </w:r>
            <w:r w:rsidR="00B30AD9">
              <w:rPr>
                <w:szCs w:val="18"/>
              </w:rPr>
              <w:t>t</w:t>
            </w:r>
          </w:p>
          <w:p w14:paraId="226BB96D" w14:textId="5BE2FB67" w:rsidR="00E536D5" w:rsidRPr="004A78B9" w:rsidRDefault="00E536D5" w:rsidP="007C430A">
            <w:pPr>
              <w:numPr>
                <w:ilvl w:val="0"/>
                <w:numId w:val="11"/>
              </w:numPr>
              <w:spacing w:after="32" w:line="265" w:lineRule="auto"/>
              <w:jc w:val="both"/>
              <w:rPr>
                <w:lang w:val="en-GB"/>
              </w:rPr>
            </w:pPr>
            <w:r w:rsidRPr="004A78B9">
              <w:rPr>
                <w:lang w:val="en-GB"/>
              </w:rPr>
              <w:t>C</w:t>
            </w:r>
            <w:r w:rsidR="00A00659" w:rsidRPr="004A78B9">
              <w:rPr>
                <w:lang w:val="en-GB"/>
              </w:rPr>
              <w:t>ashier</w:t>
            </w:r>
            <w:r w:rsidR="004A78B9" w:rsidRPr="004A78B9">
              <w:rPr>
                <w:lang w:val="en-GB"/>
              </w:rPr>
              <w:t xml:space="preserve"> </w:t>
            </w:r>
          </w:p>
          <w:p w14:paraId="347CE95B" w14:textId="77777777" w:rsidR="00E536D5" w:rsidRDefault="00E536D5" w:rsidP="00E536D5">
            <w:pPr>
              <w:rPr>
                <w:lang w:val="en-GB"/>
              </w:rPr>
            </w:pPr>
          </w:p>
          <w:p w14:paraId="3A266049" w14:textId="466052E3" w:rsidR="001E1200" w:rsidRDefault="00BC0A8E" w:rsidP="00BC0A8E">
            <w:pPr>
              <w:pStyle w:val="Ttulo2"/>
            </w:pPr>
            <w:r w:rsidRPr="00BC0A8E">
              <w:t>OTHER TRAINING COURSES</w:t>
            </w:r>
          </w:p>
          <w:p w14:paraId="60C6E5A2" w14:textId="0DAA0FFB" w:rsidR="00BC0A8E" w:rsidRPr="00AC1EBF" w:rsidRDefault="001F3FFB" w:rsidP="00BC0A8E">
            <w:pPr>
              <w:rPr>
                <w:lang w:val="en-IE"/>
              </w:rPr>
            </w:pPr>
            <w:r w:rsidRPr="00AC1EBF">
              <w:rPr>
                <w:lang w:val="en-IE"/>
              </w:rPr>
              <w:t>Manual Handling Trai</w:t>
            </w:r>
            <w:r w:rsidR="00AC1EBF" w:rsidRPr="00AC1EBF">
              <w:rPr>
                <w:lang w:val="en-IE"/>
              </w:rPr>
              <w:t xml:space="preserve">ning – </w:t>
            </w:r>
            <w:r w:rsidR="006A1CCE">
              <w:rPr>
                <w:lang w:val="en-GB"/>
              </w:rPr>
              <w:t>22</w:t>
            </w:r>
            <w:r w:rsidR="00AC1EBF" w:rsidRPr="001052AA">
              <w:rPr>
                <w:vertAlign w:val="superscript"/>
                <w:lang w:val="en-GB"/>
              </w:rPr>
              <w:t>Th</w:t>
            </w:r>
            <w:r w:rsidR="00AC1EBF" w:rsidRPr="00AC1EBF">
              <w:rPr>
                <w:lang w:val="en-IE"/>
              </w:rPr>
              <w:t xml:space="preserve"> </w:t>
            </w:r>
            <w:r w:rsidR="00A2338E">
              <w:rPr>
                <w:lang w:val="en-IE"/>
              </w:rPr>
              <w:t>September</w:t>
            </w:r>
            <w:r w:rsidR="00AC1EBF">
              <w:rPr>
                <w:lang w:val="en-IE"/>
              </w:rPr>
              <w:t xml:space="preserve"> 202</w:t>
            </w:r>
            <w:r w:rsidR="00AB28D1">
              <w:rPr>
                <w:lang w:val="en-IE"/>
              </w:rPr>
              <w:t>3</w:t>
            </w:r>
          </w:p>
          <w:p w14:paraId="0A26D5E3" w14:textId="77777777" w:rsidR="00AF669A" w:rsidRPr="00507938" w:rsidRDefault="00AF669A" w:rsidP="00AF669A">
            <w:pPr>
              <w:pStyle w:val="Ttulo2"/>
              <w:rPr>
                <w:lang w:val="en-GB"/>
              </w:rPr>
            </w:pPr>
            <w:r w:rsidRPr="00507938">
              <w:rPr>
                <w:lang w:val="en-GB"/>
              </w:rPr>
              <w:t>Personal skills</w:t>
            </w:r>
          </w:p>
          <w:p w14:paraId="0EE817F8" w14:textId="77777777" w:rsidR="00AF669A" w:rsidRPr="00AF669A" w:rsidRDefault="00AF669A" w:rsidP="007C430A">
            <w:pPr>
              <w:numPr>
                <w:ilvl w:val="0"/>
                <w:numId w:val="11"/>
              </w:numPr>
              <w:spacing w:after="4" w:line="265" w:lineRule="auto"/>
              <w:rPr>
                <w:lang w:val="en-GB"/>
              </w:rPr>
            </w:pPr>
            <w:r w:rsidRPr="00AF669A">
              <w:rPr>
                <w:lang w:val="en-GB"/>
              </w:rPr>
              <w:tab/>
              <w:t>Initiative-taking</w:t>
            </w:r>
          </w:p>
          <w:p w14:paraId="78EC48E7" w14:textId="77777777" w:rsidR="00AF669A" w:rsidRPr="00AF669A" w:rsidRDefault="00AF669A" w:rsidP="007C430A">
            <w:pPr>
              <w:numPr>
                <w:ilvl w:val="0"/>
                <w:numId w:val="11"/>
              </w:numPr>
              <w:spacing w:after="4" w:line="265" w:lineRule="auto"/>
              <w:rPr>
                <w:lang w:val="en-GB"/>
              </w:rPr>
            </w:pPr>
            <w:r w:rsidRPr="00AF669A">
              <w:rPr>
                <w:lang w:val="en-GB"/>
              </w:rPr>
              <w:t xml:space="preserve"> </w:t>
            </w:r>
            <w:r w:rsidRPr="00AF669A">
              <w:rPr>
                <w:lang w:val="en-GB"/>
              </w:rPr>
              <w:tab/>
              <w:t>Punctual</w:t>
            </w:r>
          </w:p>
          <w:p w14:paraId="1BB5AE85" w14:textId="77777777" w:rsidR="00AF669A" w:rsidRPr="00AF669A" w:rsidRDefault="00AF669A" w:rsidP="007C430A">
            <w:pPr>
              <w:numPr>
                <w:ilvl w:val="0"/>
                <w:numId w:val="11"/>
              </w:numPr>
              <w:spacing w:after="4" w:line="265" w:lineRule="auto"/>
              <w:rPr>
                <w:lang w:val="en-GB"/>
              </w:rPr>
            </w:pPr>
            <w:r w:rsidRPr="00AF669A">
              <w:rPr>
                <w:lang w:val="en-GB"/>
              </w:rPr>
              <w:t xml:space="preserve"> </w:t>
            </w:r>
            <w:r w:rsidRPr="00AF669A">
              <w:rPr>
                <w:lang w:val="en-GB"/>
              </w:rPr>
              <w:tab/>
              <w:t>Effective communication skills</w:t>
            </w:r>
          </w:p>
          <w:p w14:paraId="23F4EDAC" w14:textId="77777777" w:rsidR="00AF669A" w:rsidRPr="00AF669A" w:rsidRDefault="00AF669A" w:rsidP="007C430A">
            <w:pPr>
              <w:numPr>
                <w:ilvl w:val="0"/>
                <w:numId w:val="11"/>
              </w:numPr>
              <w:spacing w:after="4" w:line="265" w:lineRule="auto"/>
              <w:rPr>
                <w:lang w:val="en-GB"/>
              </w:rPr>
            </w:pPr>
            <w:r w:rsidRPr="00AF669A">
              <w:rPr>
                <w:lang w:val="en-GB"/>
              </w:rPr>
              <w:t xml:space="preserve"> </w:t>
            </w:r>
            <w:r w:rsidRPr="00AF669A">
              <w:rPr>
                <w:lang w:val="en-GB"/>
              </w:rPr>
              <w:tab/>
              <w:t>Good decision-making ability</w:t>
            </w:r>
          </w:p>
          <w:p w14:paraId="064EB2A9" w14:textId="77777777" w:rsidR="00AF669A" w:rsidRPr="00AF669A" w:rsidRDefault="00AF669A" w:rsidP="007C430A">
            <w:pPr>
              <w:numPr>
                <w:ilvl w:val="0"/>
                <w:numId w:val="11"/>
              </w:numPr>
              <w:spacing w:after="4" w:line="265" w:lineRule="auto"/>
              <w:rPr>
                <w:lang w:val="en-GB"/>
              </w:rPr>
            </w:pPr>
            <w:r w:rsidRPr="00AF669A">
              <w:rPr>
                <w:lang w:val="en-GB"/>
              </w:rPr>
              <w:t xml:space="preserve"> </w:t>
            </w:r>
            <w:r w:rsidRPr="00AF669A">
              <w:rPr>
                <w:lang w:val="en-GB"/>
              </w:rPr>
              <w:tab/>
              <w:t>Good teamwork ability</w:t>
            </w:r>
          </w:p>
          <w:p w14:paraId="1428A256" w14:textId="77777777" w:rsidR="00AF669A" w:rsidRPr="00AF669A" w:rsidRDefault="00AF669A" w:rsidP="007C430A">
            <w:pPr>
              <w:numPr>
                <w:ilvl w:val="0"/>
                <w:numId w:val="11"/>
              </w:numPr>
              <w:spacing w:after="5" w:line="253" w:lineRule="auto"/>
              <w:rPr>
                <w:lang w:val="en-GB"/>
              </w:rPr>
            </w:pPr>
            <w:r w:rsidRPr="00AF669A">
              <w:rPr>
                <w:lang w:val="en-GB"/>
              </w:rPr>
              <w:t xml:space="preserve"> </w:t>
            </w:r>
            <w:r w:rsidRPr="00AF669A">
              <w:rPr>
                <w:lang w:val="en-GB"/>
              </w:rPr>
              <w:tab/>
              <w:t>Resistant to stressful situations</w:t>
            </w:r>
          </w:p>
          <w:p w14:paraId="75E885C5" w14:textId="77777777" w:rsidR="00AF669A" w:rsidRPr="00AF669A" w:rsidRDefault="00AF669A" w:rsidP="00AF669A">
            <w:pPr>
              <w:spacing w:after="5" w:line="253" w:lineRule="auto"/>
              <w:ind w:left="542"/>
              <w:rPr>
                <w:lang w:val="en-GB"/>
              </w:rPr>
            </w:pPr>
          </w:p>
          <w:p w14:paraId="7460D02C" w14:textId="3443A471" w:rsidR="00AF669A" w:rsidRPr="00B70FDE" w:rsidRDefault="00AF669A" w:rsidP="00AF669A">
            <w:pPr>
              <w:pStyle w:val="Ttulo2"/>
              <w:rPr>
                <w:lang w:val="en-GB"/>
              </w:rPr>
            </w:pPr>
            <w:r w:rsidRPr="00B70FDE">
              <w:rPr>
                <w:lang w:val="en-GB"/>
              </w:rPr>
              <w:lastRenderedPageBreak/>
              <w:t>TECHNICAL skills</w:t>
            </w:r>
          </w:p>
          <w:p w14:paraId="6236181D" w14:textId="34115022" w:rsidR="0047683D" w:rsidRPr="00B70FDE" w:rsidRDefault="00BA4F7A" w:rsidP="00B70FDE">
            <w:pPr>
              <w:spacing w:after="5" w:line="253" w:lineRule="auto"/>
              <w:rPr>
                <w:lang w:val="en-GB"/>
              </w:rPr>
            </w:pPr>
            <w:r w:rsidRPr="00B70FDE">
              <w:rPr>
                <w:szCs w:val="18"/>
                <w:lang w:val="en-IE"/>
              </w:rPr>
              <w:t>Computer skills from the user's point of view</w:t>
            </w:r>
            <w:r w:rsidR="00B70FDE" w:rsidRPr="00B70FDE">
              <w:rPr>
                <w:lang w:val="en-GB"/>
              </w:rPr>
              <w:t>:</w:t>
            </w:r>
          </w:p>
          <w:p w14:paraId="711F06A6" w14:textId="61734BB4" w:rsidR="00B70FDE" w:rsidRPr="00B70FDE" w:rsidRDefault="00B70FDE" w:rsidP="007C430A">
            <w:pPr>
              <w:pStyle w:val="PargrafodaLista"/>
              <w:numPr>
                <w:ilvl w:val="0"/>
                <w:numId w:val="11"/>
              </w:numPr>
              <w:spacing w:after="5" w:line="253" w:lineRule="auto"/>
              <w:rPr>
                <w:szCs w:val="18"/>
                <w:lang w:val="en-IE"/>
              </w:rPr>
            </w:pPr>
            <w:r w:rsidRPr="00B70FDE">
              <w:rPr>
                <w:szCs w:val="18"/>
                <w:lang w:val="en-IE"/>
              </w:rPr>
              <w:t>Word</w:t>
            </w:r>
          </w:p>
          <w:p w14:paraId="7E0296B5" w14:textId="09724824" w:rsidR="00B70FDE" w:rsidRPr="00B70FDE" w:rsidRDefault="00B70FDE" w:rsidP="007C430A">
            <w:pPr>
              <w:pStyle w:val="PargrafodaLista"/>
              <w:numPr>
                <w:ilvl w:val="0"/>
                <w:numId w:val="11"/>
              </w:numPr>
              <w:spacing w:after="5" w:line="253" w:lineRule="auto"/>
              <w:rPr>
                <w:szCs w:val="18"/>
                <w:lang w:val="en-IE"/>
              </w:rPr>
            </w:pPr>
            <w:r w:rsidRPr="00B70FDE">
              <w:rPr>
                <w:szCs w:val="18"/>
                <w:lang w:val="en-IE"/>
              </w:rPr>
              <w:t>Excel</w:t>
            </w:r>
          </w:p>
          <w:p w14:paraId="251E371E" w14:textId="29A874D8" w:rsidR="00B70FDE" w:rsidRPr="00B70FDE" w:rsidRDefault="00B70FDE" w:rsidP="007C430A">
            <w:pPr>
              <w:pStyle w:val="PargrafodaLista"/>
              <w:numPr>
                <w:ilvl w:val="0"/>
                <w:numId w:val="11"/>
              </w:numPr>
              <w:spacing w:after="5" w:line="253" w:lineRule="auto"/>
              <w:rPr>
                <w:lang w:val="en-GB"/>
              </w:rPr>
            </w:pPr>
            <w:r w:rsidRPr="00B70FDE">
              <w:rPr>
                <w:szCs w:val="18"/>
                <w:lang w:val="en-IE"/>
              </w:rPr>
              <w:t>Internet</w:t>
            </w:r>
          </w:p>
          <w:p w14:paraId="47B00727" w14:textId="77777777" w:rsidR="00AF669A" w:rsidRDefault="00AF669A" w:rsidP="00AF669A">
            <w:pPr>
              <w:spacing w:after="5" w:line="253" w:lineRule="auto"/>
              <w:ind w:left="522"/>
              <w:rPr>
                <w:lang w:val="en-GB"/>
              </w:rPr>
            </w:pPr>
          </w:p>
          <w:p w14:paraId="32639E98" w14:textId="77777777" w:rsidR="00AF669A" w:rsidRPr="00507938" w:rsidRDefault="00AF669A" w:rsidP="00AF669A">
            <w:pPr>
              <w:pStyle w:val="Ttulo2"/>
              <w:rPr>
                <w:lang w:val="en-GB"/>
              </w:rPr>
            </w:pPr>
            <w:r w:rsidRPr="00507938">
              <w:rPr>
                <w:lang w:val="en-GB"/>
              </w:rPr>
              <w:t>languages</w:t>
            </w:r>
          </w:p>
          <w:p w14:paraId="32C808A2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noProof/>
                <w:szCs w:val="18"/>
                <w:lang w:val="en-GB"/>
              </w:rPr>
              <w:t>PORTUGUESE</w:t>
            </w:r>
          </w:p>
          <w:p w14:paraId="3EFFF968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szCs w:val="18"/>
                <w:lang w:val="en-GB"/>
              </w:rPr>
              <w:t xml:space="preserve">Listening and writing comprehension - excellent </w:t>
            </w:r>
          </w:p>
          <w:p w14:paraId="7D0FDA5A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szCs w:val="18"/>
                <w:lang w:val="en-GB"/>
              </w:rPr>
              <w:t>Oral and written expression – excellent</w:t>
            </w:r>
          </w:p>
          <w:p w14:paraId="6438AB26" w14:textId="77777777" w:rsidR="00AF669A" w:rsidRPr="00AF669A" w:rsidRDefault="00AF669A" w:rsidP="00AF669A">
            <w:pPr>
              <w:rPr>
                <w:noProof/>
                <w:szCs w:val="18"/>
                <w:lang w:val="en-GB"/>
              </w:rPr>
            </w:pPr>
          </w:p>
          <w:p w14:paraId="6D0AC5C4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noProof/>
                <w:szCs w:val="18"/>
                <w:lang w:val="en-GB"/>
              </w:rPr>
              <w:t>ENGLISH</w:t>
            </w:r>
          </w:p>
          <w:p w14:paraId="5151DECC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szCs w:val="18"/>
                <w:lang w:val="en-GB"/>
              </w:rPr>
              <w:t xml:space="preserve">Listening and writing comprehension - excellent </w:t>
            </w:r>
          </w:p>
          <w:p w14:paraId="4CDD15D8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szCs w:val="18"/>
                <w:lang w:val="en-GB"/>
              </w:rPr>
              <w:t>Oral and written expression – excellent</w:t>
            </w:r>
          </w:p>
          <w:p w14:paraId="589BE239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</w:p>
          <w:p w14:paraId="6F428DFB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noProof/>
                <w:szCs w:val="18"/>
                <w:lang w:val="en-GB"/>
              </w:rPr>
              <w:t>SPANISH</w:t>
            </w:r>
          </w:p>
          <w:p w14:paraId="674DB7E3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szCs w:val="18"/>
                <w:lang w:val="en-GB"/>
              </w:rPr>
              <w:t xml:space="preserve">Listening and writing comprehension - good </w:t>
            </w:r>
          </w:p>
          <w:p w14:paraId="2B947A46" w14:textId="59C374C1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szCs w:val="18"/>
                <w:lang w:val="en-GB"/>
              </w:rPr>
              <w:t xml:space="preserve">Oral and written expression – </w:t>
            </w:r>
            <w:r w:rsidR="003A4BB0">
              <w:rPr>
                <w:szCs w:val="18"/>
                <w:lang w:val="en-GB"/>
              </w:rPr>
              <w:t>good</w:t>
            </w:r>
          </w:p>
          <w:p w14:paraId="7A239E1A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</w:p>
          <w:p w14:paraId="43754102" w14:textId="77777777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noProof/>
                <w:szCs w:val="18"/>
                <w:lang w:val="en-GB"/>
              </w:rPr>
              <w:t>FRENCH</w:t>
            </w:r>
          </w:p>
          <w:p w14:paraId="044BC36B" w14:textId="79347C61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szCs w:val="18"/>
                <w:lang w:val="en-GB"/>
              </w:rPr>
              <w:t xml:space="preserve">Listening and writing comprehension - </w:t>
            </w:r>
            <w:r w:rsidR="003A4BB0">
              <w:rPr>
                <w:szCs w:val="18"/>
                <w:lang w:val="en-GB"/>
              </w:rPr>
              <w:t>good</w:t>
            </w:r>
          </w:p>
          <w:p w14:paraId="6994A39B" w14:textId="24A4A649" w:rsidR="00AF669A" w:rsidRPr="00AF669A" w:rsidRDefault="00AF669A" w:rsidP="00AF669A">
            <w:pPr>
              <w:rPr>
                <w:szCs w:val="18"/>
                <w:lang w:val="en-GB"/>
              </w:rPr>
            </w:pPr>
            <w:r w:rsidRPr="00AF669A">
              <w:rPr>
                <w:szCs w:val="18"/>
                <w:lang w:val="en-GB"/>
              </w:rPr>
              <w:t xml:space="preserve">Oral and written expression – </w:t>
            </w:r>
            <w:r w:rsidR="003A4BB0">
              <w:rPr>
                <w:szCs w:val="18"/>
                <w:lang w:val="en-GB"/>
              </w:rPr>
              <w:t>good</w:t>
            </w:r>
          </w:p>
          <w:p w14:paraId="19D24311" w14:textId="77777777" w:rsidR="00AF669A" w:rsidRPr="00AF669A" w:rsidRDefault="00AF669A" w:rsidP="00AF669A">
            <w:pPr>
              <w:spacing w:after="5" w:line="253" w:lineRule="auto"/>
              <w:ind w:left="522"/>
              <w:rPr>
                <w:lang w:val="en-GB"/>
              </w:rPr>
            </w:pPr>
          </w:p>
          <w:p w14:paraId="7F0859F8" w14:textId="7C269E8A" w:rsidR="00AF669A" w:rsidRPr="00507938" w:rsidRDefault="00AF669A" w:rsidP="00AF669A">
            <w:pPr>
              <w:pStyle w:val="Ttulo2"/>
              <w:rPr>
                <w:lang w:val="en-GB"/>
              </w:rPr>
            </w:pPr>
            <w:r w:rsidRPr="00507938">
              <w:rPr>
                <w:lang w:val="en-GB"/>
              </w:rPr>
              <w:t>other information</w:t>
            </w:r>
          </w:p>
          <w:p w14:paraId="7BC70A8D" w14:textId="07716879" w:rsidR="00AF669A" w:rsidRPr="004B7B4E" w:rsidRDefault="008E6205" w:rsidP="007C430A">
            <w:pPr>
              <w:numPr>
                <w:ilvl w:val="0"/>
                <w:numId w:val="11"/>
              </w:numPr>
              <w:spacing w:after="4" w:line="265" w:lineRule="auto"/>
              <w:rPr>
                <w:szCs w:val="18"/>
                <w:lang w:val="en-GB"/>
              </w:rPr>
            </w:pPr>
            <w:r w:rsidRPr="004B7B4E">
              <w:rPr>
                <w:w w:val="95"/>
                <w:szCs w:val="18"/>
                <w:lang w:val="en-IE"/>
              </w:rPr>
              <w:t>Car Driving License License - Type B - since 31.07.1995</w:t>
            </w:r>
            <w:r w:rsidR="00AF669A" w:rsidRPr="004B7B4E">
              <w:rPr>
                <w:szCs w:val="18"/>
                <w:lang w:val="en-GB"/>
              </w:rPr>
              <w:t>.</w:t>
            </w:r>
          </w:p>
          <w:p w14:paraId="1F83EF33" w14:textId="56BDB511" w:rsidR="00766761" w:rsidRPr="004B7B4E" w:rsidRDefault="00766761" w:rsidP="007C430A">
            <w:pPr>
              <w:numPr>
                <w:ilvl w:val="0"/>
                <w:numId w:val="11"/>
              </w:numPr>
              <w:spacing w:after="4" w:line="265" w:lineRule="auto"/>
              <w:rPr>
                <w:szCs w:val="18"/>
                <w:lang w:val="en-GB"/>
              </w:rPr>
            </w:pPr>
            <w:r w:rsidRPr="004B7B4E">
              <w:rPr>
                <w:w w:val="95"/>
                <w:szCs w:val="18"/>
                <w:lang w:val="en-IE"/>
              </w:rPr>
              <w:t>Heavy Passenger Driving License - Type D - since 30.01.2020</w:t>
            </w:r>
          </w:p>
          <w:p w14:paraId="6D8B940E" w14:textId="263A7E98" w:rsidR="00766761" w:rsidRPr="004B7B4E" w:rsidRDefault="003C487B" w:rsidP="007C430A">
            <w:pPr>
              <w:numPr>
                <w:ilvl w:val="0"/>
                <w:numId w:val="11"/>
              </w:numPr>
              <w:spacing w:after="4" w:line="265" w:lineRule="auto"/>
              <w:rPr>
                <w:szCs w:val="18"/>
                <w:lang w:val="en-GB"/>
              </w:rPr>
            </w:pPr>
            <w:r w:rsidRPr="004B7B4E">
              <w:rPr>
                <w:szCs w:val="18"/>
                <w:lang w:val="en-GB"/>
              </w:rPr>
              <w:t>Irish Driving Licen</w:t>
            </w:r>
            <w:r w:rsidR="00507AD1" w:rsidRPr="004B7B4E">
              <w:rPr>
                <w:szCs w:val="18"/>
                <w:lang w:val="en-GB"/>
              </w:rPr>
              <w:t>se</w:t>
            </w:r>
          </w:p>
          <w:p w14:paraId="751604EA" w14:textId="1C53FED4" w:rsidR="00507AD1" w:rsidRPr="004B7B4E" w:rsidRDefault="00507AD1" w:rsidP="007C430A">
            <w:pPr>
              <w:numPr>
                <w:ilvl w:val="0"/>
                <w:numId w:val="11"/>
              </w:numPr>
              <w:spacing w:after="4" w:line="265" w:lineRule="auto"/>
              <w:rPr>
                <w:szCs w:val="18"/>
                <w:lang w:val="en-GB"/>
              </w:rPr>
            </w:pPr>
            <w:r w:rsidRPr="004B7B4E">
              <w:rPr>
                <w:szCs w:val="18"/>
                <w:lang w:val="en-GB"/>
              </w:rPr>
              <w:t>CPC Card</w:t>
            </w:r>
          </w:p>
          <w:p w14:paraId="130E5733" w14:textId="64957E65" w:rsidR="00223E08" w:rsidRPr="004B7B4E" w:rsidRDefault="004B7B4E" w:rsidP="007C430A">
            <w:pPr>
              <w:numPr>
                <w:ilvl w:val="0"/>
                <w:numId w:val="11"/>
              </w:numPr>
              <w:spacing w:after="4" w:line="265" w:lineRule="auto"/>
              <w:rPr>
                <w:szCs w:val="18"/>
                <w:lang w:val="en-GB"/>
              </w:rPr>
            </w:pPr>
            <w:r w:rsidRPr="004B7B4E">
              <w:rPr>
                <w:szCs w:val="18"/>
              </w:rPr>
              <w:t>Tachograph card</w:t>
            </w:r>
          </w:p>
          <w:p w14:paraId="23B0AFDF" w14:textId="3B1AED4C" w:rsidR="00E536D5" w:rsidRPr="004B7B4E" w:rsidRDefault="00AF669A" w:rsidP="007C430A">
            <w:pPr>
              <w:numPr>
                <w:ilvl w:val="0"/>
                <w:numId w:val="11"/>
              </w:numPr>
              <w:spacing w:after="4" w:line="265" w:lineRule="auto"/>
              <w:rPr>
                <w:szCs w:val="18"/>
                <w:lang w:val="en-GB"/>
              </w:rPr>
            </w:pPr>
            <w:r w:rsidRPr="004B7B4E">
              <w:rPr>
                <w:szCs w:val="18"/>
                <w:lang w:val="en-GB"/>
              </w:rPr>
              <w:t>Volunteer at Open House Porto 2022 and 2023</w:t>
            </w:r>
          </w:p>
          <w:p w14:paraId="55BB7F63" w14:textId="77777777" w:rsidR="005D659C" w:rsidRPr="004B7B4E" w:rsidRDefault="005D659C" w:rsidP="00036450">
            <w:pPr>
              <w:pStyle w:val="Ttulo2"/>
              <w:rPr>
                <w:b w:val="0"/>
                <w:bCs w:val="0"/>
                <w:sz w:val="18"/>
                <w:szCs w:val="18"/>
                <w:lang w:val="en-IE"/>
              </w:rPr>
            </w:pPr>
          </w:p>
          <w:p w14:paraId="0F95BA70" w14:textId="4434FD54" w:rsidR="00E536D5" w:rsidRPr="00555977" w:rsidRDefault="00673C4E" w:rsidP="00036450">
            <w:pPr>
              <w:pStyle w:val="Ttulo2"/>
              <w:rPr>
                <w:u w:val="single"/>
              </w:rPr>
            </w:pPr>
            <w:r>
              <w:rPr>
                <w:noProof/>
                <w:u w:val="single"/>
              </w:rPr>
              <w:drawing>
                <wp:inline distT="0" distB="0" distL="0" distR="0" wp14:anchorId="3FE766EB" wp14:editId="013459CE">
                  <wp:extent cx="152400" cy="205497"/>
                  <wp:effectExtent l="0" t="0" r="0" b="4445"/>
                  <wp:docPr id="7" name="Imagem 7" descr="Uma imagem com símbolo, bandeir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Uma imagem com símbolo, bandeira&#10;&#10;Descrição gerada automaticamente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410" cy="220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55977" w:rsidRPr="00555977">
              <w:rPr>
                <w:u w:val="single"/>
              </w:rPr>
              <w:t>P</w:t>
            </w:r>
            <w:r w:rsidR="00E536D5" w:rsidRPr="00555977">
              <w:rPr>
                <w:u w:val="single"/>
              </w:rPr>
              <w:t>ORTUGAL</w:t>
            </w:r>
          </w:p>
          <w:p w14:paraId="055B3CC8" w14:textId="71D19032" w:rsidR="00036450" w:rsidRPr="00AF669A" w:rsidRDefault="008C2F1D" w:rsidP="00036450">
            <w:pPr>
              <w:pStyle w:val="Ttulo2"/>
              <w:rPr>
                <w:b w:val="0"/>
                <w:bCs w:val="0"/>
              </w:rPr>
            </w:pPr>
            <w:r w:rsidRPr="00AF669A">
              <w:rPr>
                <w:b w:val="0"/>
                <w:bCs w:val="0"/>
              </w:rPr>
              <w:t>PROFESSIONAL EXPERIENCE</w:t>
            </w:r>
          </w:p>
          <w:p w14:paraId="245FF9CC" w14:textId="24019771" w:rsidR="000666AB" w:rsidRPr="00F139B9" w:rsidRDefault="00E9397D" w:rsidP="00B359E4">
            <w:pPr>
              <w:pStyle w:val="Ttulo4"/>
              <w:rPr>
                <w:bCs/>
              </w:rPr>
            </w:pPr>
            <w:r>
              <w:rPr>
                <w:bCs/>
              </w:rPr>
              <w:t xml:space="preserve">Rollertown </w:t>
            </w:r>
            <w:r w:rsidR="002E2E44">
              <w:rPr>
                <w:bCs/>
              </w:rPr>
              <w:t>–</w:t>
            </w:r>
            <w:r>
              <w:rPr>
                <w:bCs/>
              </w:rPr>
              <w:t xml:space="preserve"> </w:t>
            </w:r>
            <w:r w:rsidR="002E2E44">
              <w:rPr>
                <w:bCs/>
              </w:rPr>
              <w:t>Transportes Turísticos Citadinos</w:t>
            </w:r>
            <w:r w:rsidR="001E27C3">
              <w:rPr>
                <w:bCs/>
              </w:rPr>
              <w:t>, SA - Porto</w:t>
            </w:r>
          </w:p>
          <w:p w14:paraId="0C4E4FB4" w14:textId="6140FA39" w:rsidR="00E83334" w:rsidRPr="00724841" w:rsidRDefault="001E27C3" w:rsidP="00E83334">
            <w:pPr>
              <w:rPr>
                <w:b/>
                <w:bCs/>
                <w:lang w:val="en-IE"/>
              </w:rPr>
            </w:pPr>
            <w:r w:rsidRPr="00724841">
              <w:rPr>
                <w:b/>
                <w:bCs/>
                <w:lang w:val="en-IE"/>
              </w:rPr>
              <w:t>Driver</w:t>
            </w:r>
            <w:r w:rsidR="00724841" w:rsidRPr="00724841">
              <w:rPr>
                <w:b/>
                <w:bCs/>
                <w:lang w:val="en-IE"/>
              </w:rPr>
              <w:t xml:space="preserve"> with single a</w:t>
            </w:r>
            <w:r w:rsidR="00724841">
              <w:rPr>
                <w:b/>
                <w:bCs/>
                <w:lang w:val="en-IE"/>
              </w:rPr>
              <w:t>gente – Double Deck</w:t>
            </w:r>
          </w:p>
          <w:p w14:paraId="0CA4F028" w14:textId="77777777" w:rsidR="0010314F" w:rsidRPr="00E9397D" w:rsidRDefault="0010314F" w:rsidP="0010314F">
            <w:pPr>
              <w:rPr>
                <w:lang w:val="en-GB"/>
              </w:rPr>
            </w:pPr>
          </w:p>
          <w:p w14:paraId="7D415260" w14:textId="4C451452" w:rsidR="0010314F" w:rsidRPr="00AF669A" w:rsidRDefault="00A8652C" w:rsidP="0010314F">
            <w:pPr>
              <w:rPr>
                <w:lang w:val="en-GB"/>
              </w:rPr>
            </w:pPr>
            <w:r>
              <w:rPr>
                <w:lang w:val="en-GB"/>
              </w:rPr>
              <w:t xml:space="preserve">March 2022 </w:t>
            </w:r>
            <w:r w:rsidR="00937E2B">
              <w:rPr>
                <w:lang w:val="en-GB"/>
              </w:rPr>
              <w:t>–</w:t>
            </w:r>
            <w:r>
              <w:rPr>
                <w:lang w:val="en-GB"/>
              </w:rPr>
              <w:t xml:space="preserve"> </w:t>
            </w:r>
            <w:r w:rsidR="00937E2B">
              <w:rPr>
                <w:lang w:val="en-GB"/>
              </w:rPr>
              <w:t xml:space="preserve">July </w:t>
            </w:r>
            <w:r w:rsidR="0010314F" w:rsidRPr="00AF669A">
              <w:rPr>
                <w:lang w:val="en-GB"/>
              </w:rPr>
              <w:t>2023</w:t>
            </w:r>
          </w:p>
          <w:p w14:paraId="0795E961" w14:textId="0604786C" w:rsidR="00954D63" w:rsidRPr="00AF669A" w:rsidRDefault="00954D63" w:rsidP="00954D63">
            <w:pPr>
              <w:spacing w:after="4" w:line="265" w:lineRule="auto"/>
              <w:jc w:val="both"/>
              <w:rPr>
                <w:lang w:val="en-GB"/>
              </w:rPr>
            </w:pPr>
          </w:p>
          <w:p w14:paraId="1D26D32E" w14:textId="2BA82F74" w:rsidR="00954D63" w:rsidRPr="00AF669A" w:rsidRDefault="00B77990" w:rsidP="007C430A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Bus Driver</w:t>
            </w:r>
          </w:p>
          <w:p w14:paraId="25F97EB7" w14:textId="745C45FB" w:rsidR="00954D63" w:rsidRPr="00AF669A" w:rsidRDefault="00CC7D37" w:rsidP="007C430A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Ticket Sales</w:t>
            </w:r>
          </w:p>
          <w:p w14:paraId="17AA99C5" w14:textId="77777777" w:rsidR="000666AB" w:rsidRPr="00AF669A" w:rsidRDefault="000666AB" w:rsidP="00B359E4">
            <w:pPr>
              <w:pStyle w:val="Ttulo4"/>
              <w:rPr>
                <w:b w:val="0"/>
              </w:rPr>
            </w:pPr>
          </w:p>
          <w:p w14:paraId="168ACE6E" w14:textId="57390FD4" w:rsidR="00430614" w:rsidRPr="00F139B9" w:rsidRDefault="004D5143" w:rsidP="00B359E4">
            <w:pPr>
              <w:pStyle w:val="Ttulo4"/>
              <w:rPr>
                <w:bCs/>
                <w:lang w:bidi="pt-PT"/>
              </w:rPr>
            </w:pPr>
            <w:r>
              <w:rPr>
                <w:bCs/>
              </w:rPr>
              <w:t>Resende – Actividades Turísticas, SA - Matosinhos</w:t>
            </w:r>
          </w:p>
          <w:p w14:paraId="400F7F11" w14:textId="2BEF31DE" w:rsidR="00113EDE" w:rsidRPr="00144E1B" w:rsidRDefault="00144E1B" w:rsidP="00113EDE">
            <w:pPr>
              <w:rPr>
                <w:b/>
                <w:bCs/>
                <w:lang w:val="en-IE"/>
              </w:rPr>
            </w:pPr>
            <w:r w:rsidRPr="00724841">
              <w:rPr>
                <w:b/>
                <w:bCs/>
                <w:lang w:val="en-IE"/>
              </w:rPr>
              <w:t xml:space="preserve">Driver with </w:t>
            </w:r>
            <w:r>
              <w:rPr>
                <w:b/>
                <w:bCs/>
                <w:lang w:val="en-IE"/>
              </w:rPr>
              <w:t xml:space="preserve">or without </w:t>
            </w:r>
            <w:r w:rsidRPr="00724841">
              <w:rPr>
                <w:b/>
                <w:bCs/>
                <w:lang w:val="en-IE"/>
              </w:rPr>
              <w:t>a</w:t>
            </w:r>
            <w:r>
              <w:rPr>
                <w:b/>
                <w:bCs/>
                <w:lang w:val="en-IE"/>
              </w:rPr>
              <w:t>gente</w:t>
            </w:r>
          </w:p>
          <w:p w14:paraId="09D0F369" w14:textId="77777777" w:rsidR="00501554" w:rsidRPr="00144E1B" w:rsidRDefault="00501554" w:rsidP="00113EDE">
            <w:pPr>
              <w:rPr>
                <w:lang w:val="en-IE"/>
              </w:rPr>
            </w:pPr>
          </w:p>
          <w:p w14:paraId="364FB4C8" w14:textId="6336D104" w:rsidR="00113EDE" w:rsidRPr="00AF669A" w:rsidRDefault="00144E1B" w:rsidP="00113EDE">
            <w:pPr>
              <w:rPr>
                <w:lang w:val="en-GB"/>
              </w:rPr>
            </w:pPr>
            <w:r>
              <w:rPr>
                <w:lang w:val="en-GB"/>
              </w:rPr>
              <w:t>October 2020 – February 2022</w:t>
            </w:r>
          </w:p>
          <w:p w14:paraId="50D85A22" w14:textId="77777777" w:rsidR="00875637" w:rsidRPr="00AF669A" w:rsidRDefault="00875637" w:rsidP="00113EDE">
            <w:pPr>
              <w:rPr>
                <w:lang w:val="en-GB"/>
              </w:rPr>
            </w:pPr>
          </w:p>
          <w:p w14:paraId="6DB89D41" w14:textId="77777777" w:rsidR="007C430A" w:rsidRPr="00AF669A" w:rsidRDefault="007C430A" w:rsidP="007C430A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Bus Driver</w:t>
            </w:r>
          </w:p>
          <w:p w14:paraId="5E75C803" w14:textId="77777777" w:rsidR="007C430A" w:rsidRPr="00AF669A" w:rsidRDefault="007C430A" w:rsidP="007C430A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Ticket Sales</w:t>
            </w:r>
          </w:p>
          <w:p w14:paraId="37B332E7" w14:textId="0E1AB4E7" w:rsidR="004D3011" w:rsidRPr="007C430A" w:rsidRDefault="004D3011" w:rsidP="007C430A">
            <w:pPr>
              <w:ind w:left="667"/>
              <w:rPr>
                <w:lang w:val="en-GB"/>
              </w:rPr>
            </w:pPr>
          </w:p>
          <w:p w14:paraId="3785D3F2" w14:textId="77777777" w:rsidR="00EF2125" w:rsidRDefault="00EF2125" w:rsidP="00B359E4">
            <w:pPr>
              <w:pStyle w:val="Ttulo4"/>
              <w:rPr>
                <w:bCs/>
                <w:lang w:val="en-GB"/>
              </w:rPr>
            </w:pPr>
          </w:p>
          <w:p w14:paraId="14911B2C" w14:textId="77777777" w:rsidR="00EF2125" w:rsidRDefault="00EF2125" w:rsidP="00B359E4">
            <w:pPr>
              <w:pStyle w:val="Ttulo4"/>
              <w:rPr>
                <w:bCs/>
                <w:lang w:val="en-GB"/>
              </w:rPr>
            </w:pPr>
          </w:p>
          <w:p w14:paraId="3C369A7C" w14:textId="77777777" w:rsidR="00EF2125" w:rsidRDefault="00EF2125" w:rsidP="00B359E4">
            <w:pPr>
              <w:pStyle w:val="Ttulo4"/>
              <w:rPr>
                <w:bCs/>
                <w:lang w:val="en-GB"/>
              </w:rPr>
            </w:pPr>
          </w:p>
          <w:p w14:paraId="1C8A359F" w14:textId="77777777" w:rsidR="00EF2125" w:rsidRDefault="00EF2125" w:rsidP="00B359E4">
            <w:pPr>
              <w:pStyle w:val="Ttulo4"/>
              <w:rPr>
                <w:bCs/>
                <w:lang w:val="en-GB"/>
              </w:rPr>
            </w:pPr>
          </w:p>
          <w:p w14:paraId="633FB8D8" w14:textId="77777777" w:rsidR="00EF2125" w:rsidRDefault="00EF2125" w:rsidP="00B359E4">
            <w:pPr>
              <w:pStyle w:val="Ttulo4"/>
              <w:rPr>
                <w:bCs/>
                <w:lang w:val="en-GB"/>
              </w:rPr>
            </w:pPr>
          </w:p>
          <w:p w14:paraId="723C66C8" w14:textId="77777777" w:rsidR="00EF2125" w:rsidRDefault="00EF2125" w:rsidP="00B359E4">
            <w:pPr>
              <w:pStyle w:val="Ttulo4"/>
              <w:rPr>
                <w:bCs/>
                <w:lang w:val="en-GB"/>
              </w:rPr>
            </w:pPr>
          </w:p>
          <w:p w14:paraId="39C1E0CC" w14:textId="77777777" w:rsidR="00EF2125" w:rsidRDefault="00EF2125" w:rsidP="00B359E4">
            <w:pPr>
              <w:pStyle w:val="Ttulo4"/>
              <w:rPr>
                <w:bCs/>
                <w:lang w:val="en-GB"/>
              </w:rPr>
            </w:pPr>
          </w:p>
          <w:p w14:paraId="25A15111" w14:textId="123FEF09" w:rsidR="008C5FAA" w:rsidRDefault="008C5FAA" w:rsidP="00B359E4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lastRenderedPageBreak/>
              <w:t>Centauro Rent a Car – Maia</w:t>
            </w:r>
          </w:p>
          <w:p w14:paraId="70B48F52" w14:textId="76175C80" w:rsidR="004D3011" w:rsidRDefault="008C5FAA" w:rsidP="00B359E4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Supervisor </w:t>
            </w:r>
          </w:p>
          <w:p w14:paraId="7B0BB8E7" w14:textId="77777777" w:rsidR="00F818B3" w:rsidRDefault="00F818B3" w:rsidP="00F818B3">
            <w:pPr>
              <w:rPr>
                <w:lang w:val="en-GB"/>
              </w:rPr>
            </w:pPr>
          </w:p>
          <w:p w14:paraId="5773DBDE" w14:textId="561690E5" w:rsidR="00F818B3" w:rsidRPr="00AF669A" w:rsidRDefault="00F818B3" w:rsidP="00F818B3">
            <w:pPr>
              <w:rPr>
                <w:lang w:val="en-GB"/>
              </w:rPr>
            </w:pPr>
            <w:r>
              <w:rPr>
                <w:lang w:val="en-GB"/>
              </w:rPr>
              <w:t>March 2017  – September 2018</w:t>
            </w:r>
          </w:p>
          <w:p w14:paraId="12C6C0BF" w14:textId="77777777" w:rsidR="00F818B3" w:rsidRPr="00AF669A" w:rsidRDefault="00F818B3" w:rsidP="00F818B3">
            <w:pPr>
              <w:rPr>
                <w:lang w:val="en-GB"/>
              </w:rPr>
            </w:pPr>
          </w:p>
          <w:p w14:paraId="20EC1431" w14:textId="77777777" w:rsidR="00EA4A40" w:rsidRDefault="00EA4A40" w:rsidP="00F818B3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0"/>
                <w:lang w:val="en-IE"/>
              </w:rPr>
              <w:t xml:space="preserve">Coordination and Organization of Shift </w:t>
            </w:r>
          </w:p>
          <w:p w14:paraId="16B54242" w14:textId="48668AEA" w:rsidR="00F818B3" w:rsidRPr="00EA4A40" w:rsidRDefault="00EA4A40" w:rsidP="00F818B3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EA4A40">
              <w:rPr>
                <w:color w:val="444440"/>
                <w:lang w:val="en-IE"/>
              </w:rPr>
              <w:t xml:space="preserve">Fleet control and management </w:t>
            </w:r>
          </w:p>
          <w:p w14:paraId="7E826189" w14:textId="6DB660BB" w:rsidR="00EA4A40" w:rsidRPr="00EA4A40" w:rsidRDefault="00EA4A40" w:rsidP="00F818B3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lang w:val="en-IE"/>
              </w:rPr>
              <w:t>Planning</w:t>
            </w:r>
          </w:p>
          <w:p w14:paraId="7650DCAB" w14:textId="0316040E" w:rsidR="00EA4A40" w:rsidRPr="004C2B14" w:rsidRDefault="00EA4A40" w:rsidP="00F818B3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lang w:val="en-IE"/>
              </w:rPr>
              <w:t xml:space="preserve">Opening and closing </w:t>
            </w:r>
            <w:r w:rsidR="004C2B14">
              <w:rPr>
                <w:color w:val="444440"/>
                <w:lang w:val="en-IE"/>
              </w:rPr>
              <w:t xml:space="preserve">of </w:t>
            </w:r>
            <w:r>
              <w:rPr>
                <w:color w:val="444440"/>
                <w:lang w:val="en-IE"/>
              </w:rPr>
              <w:t>cash</w:t>
            </w:r>
          </w:p>
          <w:p w14:paraId="4D6BEA71" w14:textId="52E54AE7" w:rsidR="004C2B14" w:rsidRPr="004C2B14" w:rsidRDefault="004C2B14" w:rsidP="00F818B3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lang w:val="en-IE"/>
              </w:rPr>
              <w:t>Opening contracts</w:t>
            </w:r>
          </w:p>
          <w:p w14:paraId="1C19E960" w14:textId="23FF170A" w:rsidR="004C2B14" w:rsidRPr="007052C5" w:rsidRDefault="004C2B14" w:rsidP="00F818B3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lang w:val="en-IE"/>
              </w:rPr>
              <w:t>Coordination and Staff Organization</w:t>
            </w:r>
          </w:p>
          <w:p w14:paraId="5BC1B4AC" w14:textId="77777777" w:rsidR="007052C5" w:rsidRDefault="007052C5" w:rsidP="007052C5">
            <w:pPr>
              <w:spacing w:after="4" w:line="265" w:lineRule="auto"/>
              <w:jc w:val="both"/>
              <w:rPr>
                <w:color w:val="444440"/>
                <w:lang w:val="en-IE"/>
              </w:rPr>
            </w:pPr>
          </w:p>
          <w:p w14:paraId="071CB1A9" w14:textId="46A20F49" w:rsidR="007052C5" w:rsidRDefault="007052C5" w:rsidP="007052C5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Walking Tours – Porto </w:t>
            </w:r>
          </w:p>
          <w:p w14:paraId="72D84BB3" w14:textId="293A91BE" w:rsidR="007052C5" w:rsidRDefault="007052C5" w:rsidP="007052C5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Tourist</w:t>
            </w:r>
            <w:r w:rsidR="00A84626">
              <w:rPr>
                <w:bCs/>
                <w:lang w:val="en-GB"/>
              </w:rPr>
              <w:t xml:space="preserve"> Guide</w:t>
            </w:r>
          </w:p>
          <w:p w14:paraId="6EDD11C7" w14:textId="77777777" w:rsidR="007052C5" w:rsidRDefault="007052C5" w:rsidP="007052C5">
            <w:pPr>
              <w:rPr>
                <w:lang w:val="en-GB"/>
              </w:rPr>
            </w:pPr>
          </w:p>
          <w:p w14:paraId="31FFF3F5" w14:textId="298691C7" w:rsidR="007052C5" w:rsidRPr="00AF669A" w:rsidRDefault="007052C5" w:rsidP="007052C5">
            <w:pPr>
              <w:rPr>
                <w:lang w:val="en-GB"/>
              </w:rPr>
            </w:pPr>
            <w:r>
              <w:rPr>
                <w:lang w:val="en-GB"/>
              </w:rPr>
              <w:t>March 201</w:t>
            </w:r>
            <w:r w:rsidR="00A84626">
              <w:rPr>
                <w:lang w:val="en-GB"/>
              </w:rPr>
              <w:t>6</w:t>
            </w:r>
            <w:r>
              <w:rPr>
                <w:lang w:val="en-GB"/>
              </w:rPr>
              <w:t xml:space="preserve">  – </w:t>
            </w:r>
            <w:r w:rsidR="00A84626">
              <w:rPr>
                <w:lang w:val="en-GB"/>
              </w:rPr>
              <w:t xml:space="preserve">November 2016 </w:t>
            </w:r>
          </w:p>
          <w:p w14:paraId="433ED0CD" w14:textId="77777777" w:rsidR="007052C5" w:rsidRPr="00AF669A" w:rsidRDefault="007052C5" w:rsidP="007052C5">
            <w:pPr>
              <w:rPr>
                <w:lang w:val="en-GB"/>
              </w:rPr>
            </w:pPr>
          </w:p>
          <w:p w14:paraId="62A17D78" w14:textId="7BB076FC" w:rsidR="004F7219" w:rsidRDefault="00A84626" w:rsidP="004F7219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w w:val="90"/>
                <w:lang w:val="en-IE"/>
              </w:rPr>
              <w:t>Tour Organization</w:t>
            </w:r>
          </w:p>
          <w:p w14:paraId="71AD71B9" w14:textId="77777777" w:rsidR="004F7219" w:rsidRDefault="004F7219" w:rsidP="004F7219">
            <w:pPr>
              <w:spacing w:after="4" w:line="265" w:lineRule="auto"/>
              <w:jc w:val="both"/>
              <w:rPr>
                <w:lang w:val="en-GB"/>
              </w:rPr>
            </w:pPr>
          </w:p>
          <w:p w14:paraId="22F58591" w14:textId="5289A954" w:rsidR="004F7219" w:rsidRPr="00C77779" w:rsidRDefault="004F7219" w:rsidP="004F7219">
            <w:pPr>
              <w:pStyle w:val="Ttulo4"/>
              <w:rPr>
                <w:bCs/>
              </w:rPr>
            </w:pPr>
            <w:r w:rsidRPr="00C77779">
              <w:rPr>
                <w:bCs/>
              </w:rPr>
              <w:t xml:space="preserve">Oporent-Automóveis de Aluguer, Lda – </w:t>
            </w:r>
            <w:r w:rsidR="00C77779" w:rsidRPr="00C77779">
              <w:rPr>
                <w:bCs/>
              </w:rPr>
              <w:t xml:space="preserve">Vila do Conde </w:t>
            </w:r>
            <w:r w:rsidRPr="00C77779">
              <w:rPr>
                <w:bCs/>
              </w:rPr>
              <w:t xml:space="preserve"> </w:t>
            </w:r>
          </w:p>
          <w:p w14:paraId="4011D39B" w14:textId="78C2A9A9" w:rsidR="004F7219" w:rsidRDefault="00C77779" w:rsidP="004F7219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Station Chief</w:t>
            </w:r>
          </w:p>
          <w:p w14:paraId="06EFC98A" w14:textId="77777777" w:rsidR="004F7219" w:rsidRDefault="004F7219" w:rsidP="004F7219">
            <w:pPr>
              <w:rPr>
                <w:lang w:val="en-GB"/>
              </w:rPr>
            </w:pPr>
          </w:p>
          <w:p w14:paraId="381359A6" w14:textId="3F0DA01C" w:rsidR="004F7219" w:rsidRPr="00AF669A" w:rsidRDefault="00C77779" w:rsidP="004F7219">
            <w:pPr>
              <w:rPr>
                <w:lang w:val="en-GB"/>
              </w:rPr>
            </w:pPr>
            <w:r>
              <w:rPr>
                <w:lang w:val="en-GB"/>
              </w:rPr>
              <w:t>July</w:t>
            </w:r>
            <w:r w:rsidR="007F1B06">
              <w:rPr>
                <w:lang w:val="en-GB"/>
              </w:rPr>
              <w:t xml:space="preserve"> 2015 – December 2015</w:t>
            </w:r>
            <w:r w:rsidR="004F7219">
              <w:rPr>
                <w:lang w:val="en-GB"/>
              </w:rPr>
              <w:t xml:space="preserve"> </w:t>
            </w:r>
          </w:p>
          <w:p w14:paraId="5962F6B7" w14:textId="77777777" w:rsidR="004F7219" w:rsidRPr="00AF669A" w:rsidRDefault="004F7219" w:rsidP="004F7219">
            <w:pPr>
              <w:rPr>
                <w:lang w:val="en-GB"/>
              </w:rPr>
            </w:pPr>
          </w:p>
          <w:p w14:paraId="449FBA46" w14:textId="68C19C44" w:rsidR="004F7219" w:rsidRPr="007F1B06" w:rsidRDefault="007F1B06" w:rsidP="004F7219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5"/>
                <w:lang w:val="en-IE"/>
              </w:rPr>
              <w:t>Acceptance of reservations</w:t>
            </w:r>
          </w:p>
          <w:p w14:paraId="77FFA10B" w14:textId="4423E3B0" w:rsidR="007F1B06" w:rsidRPr="007F1B06" w:rsidRDefault="007F1B06" w:rsidP="004F7219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0"/>
                <w:lang w:val="en-IE"/>
              </w:rPr>
              <w:t>Fleet control and management</w:t>
            </w:r>
          </w:p>
          <w:p w14:paraId="25F25BFC" w14:textId="0B2C7BC1" w:rsidR="007F1B06" w:rsidRPr="00D50866" w:rsidRDefault="007F1B06" w:rsidP="004F7219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w w:val="90"/>
                <w:lang w:val="en-IE"/>
              </w:rPr>
              <w:t>Planning</w:t>
            </w:r>
          </w:p>
          <w:p w14:paraId="40ADDF03" w14:textId="695156F8" w:rsidR="00D50866" w:rsidRPr="007F1B06" w:rsidRDefault="00D50866" w:rsidP="004F7219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0"/>
                <w:lang w:val="en-IE"/>
              </w:rPr>
              <w:t>Opening and closing contracts</w:t>
            </w:r>
          </w:p>
          <w:p w14:paraId="3C862371" w14:textId="65E87A81" w:rsidR="007F1B06" w:rsidRPr="00540B6C" w:rsidRDefault="007F1B06" w:rsidP="004F7219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w w:val="90"/>
                <w:lang w:val="en-IE"/>
              </w:rPr>
              <w:t>Opening and closing of</w:t>
            </w:r>
            <w:r w:rsidR="00F37409">
              <w:rPr>
                <w:color w:val="444440"/>
                <w:w w:val="90"/>
                <w:lang w:val="en-IE"/>
              </w:rPr>
              <w:t xml:space="preserve"> cash</w:t>
            </w:r>
            <w:r w:rsidR="00540B6C">
              <w:rPr>
                <w:color w:val="444440"/>
                <w:w w:val="90"/>
                <w:lang w:val="en-IE"/>
              </w:rPr>
              <w:t>7</w:t>
            </w:r>
          </w:p>
          <w:p w14:paraId="69DE78B2" w14:textId="5FA44C93" w:rsidR="00540B6C" w:rsidRDefault="00540B6C" w:rsidP="004F7219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w w:val="90"/>
                <w:lang w:val="en-IE"/>
              </w:rPr>
              <w:t>Workshop Management</w:t>
            </w:r>
          </w:p>
          <w:p w14:paraId="1DCB006B" w14:textId="77777777" w:rsidR="004F7219" w:rsidRPr="004F7219" w:rsidRDefault="004F7219" w:rsidP="004F7219">
            <w:pPr>
              <w:spacing w:after="4" w:line="265" w:lineRule="auto"/>
              <w:jc w:val="both"/>
              <w:rPr>
                <w:lang w:val="en-GB"/>
              </w:rPr>
            </w:pPr>
          </w:p>
          <w:p w14:paraId="6574B03D" w14:textId="7FE03D0C" w:rsidR="00540B6C" w:rsidRPr="00C77779" w:rsidRDefault="00D50866" w:rsidP="00540B6C">
            <w:pPr>
              <w:pStyle w:val="Ttulo4"/>
              <w:rPr>
                <w:bCs/>
              </w:rPr>
            </w:pPr>
            <w:r>
              <w:rPr>
                <w:bCs/>
              </w:rPr>
              <w:t>Auro R</w:t>
            </w:r>
            <w:r w:rsidR="00540B6C" w:rsidRPr="00C77779">
              <w:rPr>
                <w:bCs/>
              </w:rPr>
              <w:t>ent-</w:t>
            </w:r>
            <w:r>
              <w:rPr>
                <w:bCs/>
              </w:rPr>
              <w:t xml:space="preserve">Aluguer de veículos automóveis, Lda – Maia </w:t>
            </w:r>
            <w:r w:rsidR="00540B6C" w:rsidRPr="00C77779">
              <w:rPr>
                <w:bCs/>
              </w:rPr>
              <w:t xml:space="preserve">  </w:t>
            </w:r>
          </w:p>
          <w:p w14:paraId="4899EE13" w14:textId="1E848968" w:rsidR="00540B6C" w:rsidRDefault="00540B6C" w:rsidP="00540B6C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Recepcionist</w:t>
            </w:r>
          </w:p>
          <w:p w14:paraId="544F278B" w14:textId="77777777" w:rsidR="00540B6C" w:rsidRDefault="00540B6C" w:rsidP="00540B6C">
            <w:pPr>
              <w:rPr>
                <w:lang w:val="en-GB"/>
              </w:rPr>
            </w:pPr>
          </w:p>
          <w:p w14:paraId="7BACD4C3" w14:textId="5B8C793D" w:rsidR="00540B6C" w:rsidRPr="00AF669A" w:rsidRDefault="00D50866" w:rsidP="00540B6C">
            <w:pPr>
              <w:rPr>
                <w:lang w:val="en-GB"/>
              </w:rPr>
            </w:pPr>
            <w:r>
              <w:rPr>
                <w:lang w:val="en-GB"/>
              </w:rPr>
              <w:t xml:space="preserve">March 2004 – November 2014 </w:t>
            </w:r>
            <w:r w:rsidR="00540B6C">
              <w:rPr>
                <w:lang w:val="en-GB"/>
              </w:rPr>
              <w:t xml:space="preserve"> </w:t>
            </w:r>
          </w:p>
          <w:p w14:paraId="306B31CE" w14:textId="77777777" w:rsidR="00540B6C" w:rsidRPr="00AF669A" w:rsidRDefault="00540B6C" w:rsidP="00540B6C">
            <w:pPr>
              <w:rPr>
                <w:lang w:val="en-GB"/>
              </w:rPr>
            </w:pPr>
          </w:p>
          <w:p w14:paraId="7CC274A3" w14:textId="77777777" w:rsidR="00E63BD7" w:rsidRPr="00E63BD7" w:rsidRDefault="00E63BD7" w:rsidP="00540B6C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0"/>
                <w:lang w:val="en-IE"/>
              </w:rPr>
              <w:t xml:space="preserve">Opening and closing contracts </w:t>
            </w:r>
          </w:p>
          <w:p w14:paraId="2B0E6DC9" w14:textId="606C529D" w:rsidR="00540B6C" w:rsidRPr="00E63BD7" w:rsidRDefault="00540B6C" w:rsidP="00540B6C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0"/>
                <w:lang w:val="en-IE"/>
              </w:rPr>
              <w:t xml:space="preserve">Fleet </w:t>
            </w:r>
            <w:r w:rsidR="00E63BD7">
              <w:rPr>
                <w:color w:val="444440"/>
                <w:w w:val="90"/>
                <w:lang w:val="en-IE"/>
              </w:rPr>
              <w:t>organization</w:t>
            </w:r>
          </w:p>
          <w:p w14:paraId="1DB5D87C" w14:textId="643ED188" w:rsidR="00E63BD7" w:rsidRPr="007F1B06" w:rsidRDefault="00E63BD7" w:rsidP="00540B6C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0"/>
                <w:lang w:val="en-IE"/>
              </w:rPr>
              <w:t>Coordination of delivery and collection services abroad</w:t>
            </w:r>
          </w:p>
          <w:p w14:paraId="1D2F16B3" w14:textId="77777777" w:rsidR="00E63BD7" w:rsidRPr="00E63BD7" w:rsidRDefault="00E63BD7" w:rsidP="00540B6C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5"/>
                <w:lang w:val="en-IE"/>
              </w:rPr>
              <w:t>Supervisory roles in the absence of this</w:t>
            </w:r>
            <w:r>
              <w:rPr>
                <w:color w:val="444440"/>
                <w:w w:val="90"/>
                <w:lang w:val="en-IE"/>
              </w:rPr>
              <w:t xml:space="preserve"> </w:t>
            </w:r>
          </w:p>
          <w:p w14:paraId="0FB0153D" w14:textId="77777777" w:rsidR="007052C5" w:rsidRDefault="007052C5" w:rsidP="007052C5">
            <w:pPr>
              <w:spacing w:after="4" w:line="265" w:lineRule="auto"/>
              <w:jc w:val="both"/>
              <w:rPr>
                <w:color w:val="444440"/>
                <w:w w:val="90"/>
                <w:lang w:val="en-IE"/>
              </w:rPr>
            </w:pPr>
          </w:p>
          <w:p w14:paraId="7570D080" w14:textId="7F978E4A" w:rsidR="005F494B" w:rsidRPr="00C77779" w:rsidRDefault="00A8187E" w:rsidP="005F494B">
            <w:pPr>
              <w:pStyle w:val="Ttulo4"/>
              <w:rPr>
                <w:bCs/>
              </w:rPr>
            </w:pPr>
            <w:r>
              <w:rPr>
                <w:bCs/>
              </w:rPr>
              <w:t xml:space="preserve">Europcar International - </w:t>
            </w:r>
            <w:r w:rsidR="005F494B">
              <w:rPr>
                <w:bCs/>
              </w:rPr>
              <w:t xml:space="preserve">Aluguer de automóveis, </w:t>
            </w:r>
            <w:r>
              <w:rPr>
                <w:bCs/>
              </w:rPr>
              <w:t xml:space="preserve">SA </w:t>
            </w:r>
            <w:r w:rsidR="005F494B">
              <w:rPr>
                <w:bCs/>
              </w:rPr>
              <w:t xml:space="preserve">– Maia </w:t>
            </w:r>
            <w:r w:rsidR="005F494B" w:rsidRPr="00C77779">
              <w:rPr>
                <w:bCs/>
              </w:rPr>
              <w:t xml:space="preserve">  </w:t>
            </w:r>
          </w:p>
          <w:p w14:paraId="03FBB0C5" w14:textId="77777777" w:rsidR="005F494B" w:rsidRDefault="005F494B" w:rsidP="005F494B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Recepcionist</w:t>
            </w:r>
          </w:p>
          <w:p w14:paraId="69B92931" w14:textId="77777777" w:rsidR="005F494B" w:rsidRDefault="005F494B" w:rsidP="005F494B">
            <w:pPr>
              <w:rPr>
                <w:lang w:val="en-GB"/>
              </w:rPr>
            </w:pPr>
          </w:p>
          <w:p w14:paraId="7F6E1C68" w14:textId="3FA0DA47" w:rsidR="005F494B" w:rsidRPr="00AF669A" w:rsidRDefault="005F494B" w:rsidP="005F494B">
            <w:pPr>
              <w:rPr>
                <w:lang w:val="en-GB"/>
              </w:rPr>
            </w:pPr>
            <w:r>
              <w:rPr>
                <w:lang w:val="en-GB"/>
              </w:rPr>
              <w:t>March 200</w:t>
            </w:r>
            <w:r w:rsidR="00960CCA">
              <w:rPr>
                <w:lang w:val="en-GB"/>
              </w:rPr>
              <w:t>3</w:t>
            </w:r>
            <w:r>
              <w:rPr>
                <w:lang w:val="en-GB"/>
              </w:rPr>
              <w:t xml:space="preserve"> – </w:t>
            </w:r>
            <w:r w:rsidR="00960CCA">
              <w:rPr>
                <w:lang w:val="en-GB"/>
              </w:rPr>
              <w:t>March 2004</w:t>
            </w:r>
            <w:r>
              <w:rPr>
                <w:lang w:val="en-GB"/>
              </w:rPr>
              <w:t xml:space="preserve">  </w:t>
            </w:r>
          </w:p>
          <w:p w14:paraId="3E44B94B" w14:textId="77777777" w:rsidR="005F494B" w:rsidRPr="00AF669A" w:rsidRDefault="005F494B" w:rsidP="005F494B">
            <w:pPr>
              <w:rPr>
                <w:lang w:val="en-GB"/>
              </w:rPr>
            </w:pPr>
          </w:p>
          <w:p w14:paraId="6D85414B" w14:textId="77777777" w:rsidR="005F494B" w:rsidRPr="00E63BD7" w:rsidRDefault="005F494B" w:rsidP="005F494B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0"/>
                <w:lang w:val="en-IE"/>
              </w:rPr>
              <w:t xml:space="preserve">Opening and closing contracts </w:t>
            </w:r>
          </w:p>
          <w:p w14:paraId="2C26CC4A" w14:textId="2E63A030" w:rsidR="005F494B" w:rsidRPr="00E63BD7" w:rsidRDefault="00960CCA" w:rsidP="005F494B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w w:val="90"/>
                <w:lang w:val="en-IE"/>
              </w:rPr>
              <w:t>Transfer of vehicles between stations</w:t>
            </w:r>
          </w:p>
          <w:p w14:paraId="1CC33C24" w14:textId="77777777" w:rsidR="005F494B" w:rsidRDefault="005F494B" w:rsidP="007052C5">
            <w:pPr>
              <w:spacing w:after="4" w:line="265" w:lineRule="auto"/>
              <w:jc w:val="both"/>
              <w:rPr>
                <w:lang w:val="en-GB"/>
              </w:rPr>
            </w:pPr>
          </w:p>
          <w:p w14:paraId="6C836C77" w14:textId="7395ACDD" w:rsidR="00A8187E" w:rsidRPr="00F94C0C" w:rsidRDefault="00A96C6F" w:rsidP="00A8187E">
            <w:pPr>
              <w:pStyle w:val="Ttulo4"/>
              <w:rPr>
                <w:bCs/>
                <w:lang w:val="en-IE"/>
              </w:rPr>
            </w:pPr>
            <w:r w:rsidRPr="00F94C0C">
              <w:rPr>
                <w:bCs/>
                <w:lang w:val="en-IE"/>
              </w:rPr>
              <w:t xml:space="preserve">Bureau </w:t>
            </w:r>
            <w:r w:rsidR="00A8187E" w:rsidRPr="00F94C0C">
              <w:rPr>
                <w:bCs/>
                <w:lang w:val="en-IE"/>
              </w:rPr>
              <w:t xml:space="preserve"> </w:t>
            </w:r>
            <w:r w:rsidR="00F94C0C" w:rsidRPr="00F94C0C">
              <w:rPr>
                <w:bCs/>
                <w:lang w:val="en-IE"/>
              </w:rPr>
              <w:t xml:space="preserve">Veritas </w:t>
            </w:r>
            <w:r w:rsidR="00A8187E" w:rsidRPr="00F94C0C">
              <w:rPr>
                <w:bCs/>
                <w:lang w:val="en-IE"/>
              </w:rPr>
              <w:t xml:space="preserve">- </w:t>
            </w:r>
            <w:r w:rsidR="00F94C0C" w:rsidRPr="00F94C0C">
              <w:rPr>
                <w:bCs/>
                <w:lang w:val="en-IE"/>
              </w:rPr>
              <w:t>Porto</w:t>
            </w:r>
            <w:r w:rsidR="00A8187E" w:rsidRPr="00F94C0C">
              <w:rPr>
                <w:bCs/>
                <w:lang w:val="en-IE"/>
              </w:rPr>
              <w:t xml:space="preserve">   </w:t>
            </w:r>
          </w:p>
          <w:p w14:paraId="08E4FFE7" w14:textId="4A5A7A64" w:rsidR="00A8187E" w:rsidRDefault="00F94C0C" w:rsidP="00A8187E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Quality Inspector of Export</w:t>
            </w:r>
            <w:r w:rsidR="00AC50A5">
              <w:rPr>
                <w:bCs/>
                <w:lang w:val="en-GB"/>
              </w:rPr>
              <w:t xml:space="preserve"> Products to Angola</w:t>
            </w:r>
          </w:p>
          <w:p w14:paraId="5439FF55" w14:textId="77777777" w:rsidR="00A8187E" w:rsidRDefault="00A8187E" w:rsidP="00A8187E">
            <w:pPr>
              <w:rPr>
                <w:lang w:val="en-GB"/>
              </w:rPr>
            </w:pPr>
          </w:p>
          <w:p w14:paraId="5005457B" w14:textId="16B04C6C" w:rsidR="00A8187E" w:rsidRPr="00AF669A" w:rsidRDefault="00AC50A5" w:rsidP="00A8187E">
            <w:pPr>
              <w:rPr>
                <w:lang w:val="en-GB"/>
              </w:rPr>
            </w:pPr>
            <w:r>
              <w:rPr>
                <w:lang w:val="en-GB"/>
              </w:rPr>
              <w:t>September 2002</w:t>
            </w:r>
            <w:r w:rsidR="00A8187E">
              <w:rPr>
                <w:lang w:val="en-GB"/>
              </w:rPr>
              <w:t xml:space="preserve"> – March 200</w:t>
            </w:r>
            <w:r>
              <w:rPr>
                <w:lang w:val="en-GB"/>
              </w:rPr>
              <w:t>3</w:t>
            </w:r>
            <w:r w:rsidR="00A8187E">
              <w:rPr>
                <w:lang w:val="en-GB"/>
              </w:rPr>
              <w:t xml:space="preserve">  </w:t>
            </w:r>
          </w:p>
          <w:p w14:paraId="75476535" w14:textId="77777777" w:rsidR="00A8187E" w:rsidRPr="00AF669A" w:rsidRDefault="00A8187E" w:rsidP="00A8187E">
            <w:pPr>
              <w:rPr>
                <w:lang w:val="en-GB"/>
              </w:rPr>
            </w:pPr>
          </w:p>
          <w:p w14:paraId="452D414F" w14:textId="77777777" w:rsidR="00AC50A5" w:rsidRPr="00AC50A5" w:rsidRDefault="00AC50A5" w:rsidP="00A8187E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lang w:val="en-IE"/>
              </w:rPr>
              <w:t>Evaluation of quantity and qualit</w:t>
            </w:r>
            <w:r>
              <w:rPr>
                <w:color w:val="444440"/>
                <w:lang w:val="en-IE"/>
              </w:rPr>
              <w:t>y</w:t>
            </w:r>
          </w:p>
          <w:p w14:paraId="33D44C2E" w14:textId="7CE01A0A" w:rsidR="00A8187E" w:rsidRPr="009F04B3" w:rsidRDefault="00AC50A5" w:rsidP="00A8187E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lang w:val="en-IE"/>
              </w:rPr>
              <w:t>Containerising and sealing of shipping container</w:t>
            </w:r>
            <w:r>
              <w:rPr>
                <w:color w:val="444440"/>
                <w:lang w:val="en-IE"/>
              </w:rPr>
              <w:t>s</w:t>
            </w:r>
          </w:p>
          <w:p w14:paraId="7A223AD2" w14:textId="77777777" w:rsidR="009F04B3" w:rsidRDefault="009F04B3" w:rsidP="009F04B3">
            <w:pPr>
              <w:spacing w:after="4" w:line="265" w:lineRule="auto"/>
              <w:jc w:val="both"/>
              <w:rPr>
                <w:color w:val="444440"/>
                <w:lang w:val="en-IE"/>
              </w:rPr>
            </w:pPr>
          </w:p>
          <w:p w14:paraId="1BC0F70C" w14:textId="6D5E8A20" w:rsidR="00181AE6" w:rsidRPr="00DF52D6" w:rsidRDefault="00DF52D6" w:rsidP="00181AE6">
            <w:pPr>
              <w:pStyle w:val="Ttulo4"/>
              <w:rPr>
                <w:bCs/>
              </w:rPr>
            </w:pPr>
            <w:r w:rsidRPr="00DF52D6">
              <w:rPr>
                <w:bCs/>
              </w:rPr>
              <w:t>SGS – Serviços Gerais de Superintendênci</w:t>
            </w:r>
            <w:r>
              <w:rPr>
                <w:bCs/>
              </w:rPr>
              <w:t>a</w:t>
            </w:r>
            <w:r w:rsidR="00AF39A1">
              <w:rPr>
                <w:bCs/>
              </w:rPr>
              <w:t xml:space="preserve"> – Leça da Palmeira </w:t>
            </w:r>
            <w:r w:rsidR="00181AE6" w:rsidRPr="00DF52D6">
              <w:rPr>
                <w:bCs/>
              </w:rPr>
              <w:t xml:space="preserve">   </w:t>
            </w:r>
          </w:p>
          <w:p w14:paraId="54D251B0" w14:textId="03C624CA" w:rsidR="00181AE6" w:rsidRDefault="00AF39A1" w:rsidP="00181AE6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Administrative</w:t>
            </w:r>
          </w:p>
          <w:p w14:paraId="2394ADF9" w14:textId="77777777" w:rsidR="00181AE6" w:rsidRDefault="00181AE6" w:rsidP="00181AE6">
            <w:pPr>
              <w:rPr>
                <w:lang w:val="en-GB"/>
              </w:rPr>
            </w:pPr>
          </w:p>
          <w:p w14:paraId="19E2E58D" w14:textId="798BF35E" w:rsidR="00181AE6" w:rsidRPr="00AF669A" w:rsidRDefault="00181AE6" w:rsidP="00181AE6">
            <w:pPr>
              <w:rPr>
                <w:lang w:val="en-GB"/>
              </w:rPr>
            </w:pPr>
            <w:r>
              <w:rPr>
                <w:lang w:val="en-GB"/>
              </w:rPr>
              <w:t>September 200</w:t>
            </w:r>
            <w:r w:rsidR="00AF39A1">
              <w:rPr>
                <w:lang w:val="en-GB"/>
              </w:rPr>
              <w:t>1</w:t>
            </w:r>
            <w:r>
              <w:rPr>
                <w:lang w:val="en-GB"/>
              </w:rPr>
              <w:t xml:space="preserve"> – </w:t>
            </w:r>
            <w:r w:rsidR="00AF39A1">
              <w:rPr>
                <w:lang w:val="en-GB"/>
              </w:rPr>
              <w:t>September 2002</w:t>
            </w:r>
            <w:r>
              <w:rPr>
                <w:lang w:val="en-GB"/>
              </w:rPr>
              <w:t xml:space="preserve">  </w:t>
            </w:r>
          </w:p>
          <w:p w14:paraId="308D1FA0" w14:textId="77777777" w:rsidR="00181AE6" w:rsidRPr="00AF669A" w:rsidRDefault="00181AE6" w:rsidP="00181AE6">
            <w:pPr>
              <w:rPr>
                <w:lang w:val="en-GB"/>
              </w:rPr>
            </w:pPr>
          </w:p>
          <w:p w14:paraId="310308F4" w14:textId="0B8592C9" w:rsidR="00181AE6" w:rsidRPr="00AC50A5" w:rsidRDefault="00EB413D" w:rsidP="00181AE6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9A723B">
              <w:rPr>
                <w:color w:val="444440"/>
                <w:w w:val="90"/>
                <w:lang w:val="en-IE"/>
              </w:rPr>
              <w:t xml:space="preserve">Organization and acceptance of inspections </w:t>
            </w:r>
          </w:p>
          <w:p w14:paraId="5C7B4B96" w14:textId="7628BEE9" w:rsidR="00181AE6" w:rsidRPr="009F04B3" w:rsidRDefault="00EB413D" w:rsidP="00181AE6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9A723B">
              <w:rPr>
                <w:color w:val="444440"/>
                <w:w w:val="95"/>
                <w:lang w:val="en-IE"/>
              </w:rPr>
              <w:t>Coordination of inspectors</w:t>
            </w:r>
          </w:p>
          <w:p w14:paraId="00E8F6A2" w14:textId="77777777" w:rsidR="009F04B3" w:rsidRPr="00181AE6" w:rsidRDefault="009F04B3" w:rsidP="009F04B3">
            <w:pPr>
              <w:spacing w:after="4" w:line="265" w:lineRule="auto"/>
              <w:jc w:val="both"/>
              <w:rPr>
                <w:color w:val="444440"/>
                <w:lang w:val="en-GB"/>
              </w:rPr>
            </w:pPr>
          </w:p>
          <w:p w14:paraId="34EA6D11" w14:textId="464321D1" w:rsidR="00EB413D" w:rsidRPr="00DF52D6" w:rsidRDefault="00EB413D" w:rsidP="00EB413D">
            <w:pPr>
              <w:pStyle w:val="Ttulo4"/>
              <w:rPr>
                <w:bCs/>
              </w:rPr>
            </w:pPr>
            <w:r>
              <w:rPr>
                <w:bCs/>
              </w:rPr>
              <w:lastRenderedPageBreak/>
              <w:t xml:space="preserve">KFC – Ibersol - Porto </w:t>
            </w:r>
            <w:r w:rsidRPr="00DF52D6">
              <w:rPr>
                <w:bCs/>
              </w:rPr>
              <w:t xml:space="preserve">   </w:t>
            </w:r>
          </w:p>
          <w:p w14:paraId="2066EC23" w14:textId="7FD85498" w:rsidR="00EB413D" w:rsidRDefault="008B3349" w:rsidP="00EB413D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</w:t>
            </w:r>
            <w:r w:rsidRPr="008B3349">
              <w:rPr>
                <w:bCs/>
                <w:vertAlign w:val="superscript"/>
                <w:lang w:val="en-GB"/>
              </w:rPr>
              <w:t>st</w:t>
            </w:r>
            <w:r>
              <w:rPr>
                <w:bCs/>
                <w:lang w:val="en-GB"/>
              </w:rPr>
              <w:t xml:space="preserve"> Cook </w:t>
            </w:r>
          </w:p>
          <w:p w14:paraId="277DAEB8" w14:textId="77777777" w:rsidR="00EB413D" w:rsidRDefault="00EB413D" w:rsidP="00EB413D">
            <w:pPr>
              <w:rPr>
                <w:lang w:val="en-GB"/>
              </w:rPr>
            </w:pPr>
          </w:p>
          <w:p w14:paraId="1BA47E92" w14:textId="6B490477" w:rsidR="00EB413D" w:rsidRPr="00AF669A" w:rsidRDefault="00EB413D" w:rsidP="00EB413D">
            <w:pPr>
              <w:rPr>
                <w:lang w:val="en-GB"/>
              </w:rPr>
            </w:pPr>
            <w:r>
              <w:rPr>
                <w:lang w:val="en-GB"/>
              </w:rPr>
              <w:t xml:space="preserve">September </w:t>
            </w:r>
            <w:r w:rsidR="008B3349">
              <w:rPr>
                <w:lang w:val="en-GB"/>
              </w:rPr>
              <w:t>1998</w:t>
            </w:r>
            <w:r>
              <w:rPr>
                <w:lang w:val="en-GB"/>
              </w:rPr>
              <w:t xml:space="preserve"> – September 200</w:t>
            </w:r>
            <w:r w:rsidR="008B3349">
              <w:rPr>
                <w:lang w:val="en-GB"/>
              </w:rPr>
              <w:t>1</w:t>
            </w:r>
            <w:r>
              <w:rPr>
                <w:lang w:val="en-GB"/>
              </w:rPr>
              <w:t xml:space="preserve">  </w:t>
            </w:r>
          </w:p>
          <w:p w14:paraId="10986396" w14:textId="77777777" w:rsidR="00EB413D" w:rsidRPr="00AF669A" w:rsidRDefault="00EB413D" w:rsidP="00EB413D">
            <w:pPr>
              <w:rPr>
                <w:lang w:val="en-GB"/>
              </w:rPr>
            </w:pPr>
          </w:p>
          <w:p w14:paraId="41311BFA" w14:textId="24201D99" w:rsidR="00EB413D" w:rsidRPr="008B3349" w:rsidRDefault="008B3349" w:rsidP="00EB413D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>
              <w:rPr>
                <w:color w:val="444440"/>
                <w:w w:val="90"/>
                <w:lang w:val="en-IE"/>
              </w:rPr>
              <w:t>Customer Service</w:t>
            </w:r>
          </w:p>
          <w:p w14:paraId="6E554366" w14:textId="58079AF0" w:rsidR="008B3349" w:rsidRPr="008B3349" w:rsidRDefault="008B3349" w:rsidP="00EB413D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0"/>
                <w:lang w:val="en-IE"/>
              </w:rPr>
              <w:t>Manufacture of food</w:t>
            </w:r>
          </w:p>
          <w:p w14:paraId="5AD8BC75" w14:textId="77777777" w:rsidR="008B3349" w:rsidRPr="00AC50A5" w:rsidRDefault="008B3349" w:rsidP="008B3349">
            <w:pPr>
              <w:spacing w:after="4" w:line="265" w:lineRule="auto"/>
              <w:ind w:left="667"/>
              <w:jc w:val="both"/>
              <w:rPr>
                <w:lang w:val="en-GB"/>
              </w:rPr>
            </w:pPr>
          </w:p>
          <w:p w14:paraId="0238CC7F" w14:textId="30BD6B43" w:rsidR="00EB413D" w:rsidRPr="00DF52D6" w:rsidRDefault="008B3349" w:rsidP="00EB413D">
            <w:pPr>
              <w:pStyle w:val="Ttulo4"/>
              <w:rPr>
                <w:bCs/>
              </w:rPr>
            </w:pPr>
            <w:r>
              <w:rPr>
                <w:bCs/>
              </w:rPr>
              <w:t>ETD/ETV-Empresa de Transporte de Documentos</w:t>
            </w:r>
            <w:r w:rsidR="00193208">
              <w:rPr>
                <w:bCs/>
              </w:rPr>
              <w:t>, Lda - Porto</w:t>
            </w:r>
            <w:r w:rsidR="00EB413D">
              <w:rPr>
                <w:bCs/>
              </w:rPr>
              <w:t xml:space="preserve"> </w:t>
            </w:r>
            <w:r w:rsidR="00EB413D" w:rsidRPr="00DF52D6">
              <w:rPr>
                <w:bCs/>
              </w:rPr>
              <w:t xml:space="preserve">   </w:t>
            </w:r>
          </w:p>
          <w:p w14:paraId="5809CE18" w14:textId="316B06AF" w:rsidR="00EB413D" w:rsidRDefault="00193208" w:rsidP="00EB413D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Driver of Value transport Vehicles</w:t>
            </w:r>
          </w:p>
          <w:p w14:paraId="0B346423" w14:textId="77777777" w:rsidR="00EB413D" w:rsidRDefault="00EB413D" w:rsidP="00EB413D">
            <w:pPr>
              <w:rPr>
                <w:lang w:val="en-GB"/>
              </w:rPr>
            </w:pPr>
          </w:p>
          <w:p w14:paraId="73F24F07" w14:textId="31FB14BC" w:rsidR="00EB413D" w:rsidRPr="00AF669A" w:rsidRDefault="00160767" w:rsidP="00EB413D">
            <w:pPr>
              <w:rPr>
                <w:lang w:val="en-GB"/>
              </w:rPr>
            </w:pPr>
            <w:r>
              <w:rPr>
                <w:lang w:val="en-GB"/>
              </w:rPr>
              <w:t>February 1994 – December 1997</w:t>
            </w:r>
            <w:r w:rsidR="00EB413D">
              <w:rPr>
                <w:lang w:val="en-GB"/>
              </w:rPr>
              <w:t xml:space="preserve">  </w:t>
            </w:r>
          </w:p>
          <w:p w14:paraId="31CEC837" w14:textId="77777777" w:rsidR="00EB413D" w:rsidRPr="00AF669A" w:rsidRDefault="00EB413D" w:rsidP="00EB413D">
            <w:pPr>
              <w:rPr>
                <w:lang w:val="en-GB"/>
              </w:rPr>
            </w:pPr>
          </w:p>
          <w:p w14:paraId="0C4EDA7D" w14:textId="7A4DCC9E" w:rsidR="00EB413D" w:rsidRPr="009F04B3" w:rsidRDefault="00193208" w:rsidP="00EB413D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5"/>
                <w:lang w:val="en-IE"/>
              </w:rPr>
              <w:t>Transportation of documents and monetary values</w:t>
            </w:r>
            <w:r w:rsidRPr="009A723B">
              <w:rPr>
                <w:color w:val="444440"/>
                <w:w w:val="95"/>
                <w:lang w:val="en-IE"/>
              </w:rPr>
              <w:t xml:space="preserve"> </w:t>
            </w:r>
          </w:p>
          <w:p w14:paraId="3B894BC8" w14:textId="77777777" w:rsidR="00EB413D" w:rsidRPr="00193208" w:rsidRDefault="00EB413D" w:rsidP="00EB413D">
            <w:pPr>
              <w:pStyle w:val="Ttulo4"/>
              <w:rPr>
                <w:bCs/>
                <w:lang w:val="en-IE"/>
              </w:rPr>
            </w:pPr>
          </w:p>
          <w:p w14:paraId="1B013307" w14:textId="24C6C840" w:rsidR="00EB413D" w:rsidRPr="00DF52D6" w:rsidRDefault="00160767" w:rsidP="00EB413D">
            <w:pPr>
              <w:pStyle w:val="Ttulo4"/>
              <w:rPr>
                <w:bCs/>
              </w:rPr>
            </w:pPr>
            <w:r>
              <w:rPr>
                <w:bCs/>
              </w:rPr>
              <w:t>AVIS</w:t>
            </w:r>
            <w:r w:rsidR="009655B2">
              <w:rPr>
                <w:bCs/>
              </w:rPr>
              <w:t xml:space="preserve"> </w:t>
            </w:r>
            <w:r>
              <w:rPr>
                <w:bCs/>
              </w:rPr>
              <w:t>-</w:t>
            </w:r>
            <w:r w:rsidR="009655B2">
              <w:rPr>
                <w:bCs/>
              </w:rPr>
              <w:t xml:space="preserve"> </w:t>
            </w:r>
            <w:r>
              <w:rPr>
                <w:bCs/>
              </w:rPr>
              <w:t>SOVIAL</w:t>
            </w:r>
            <w:r w:rsidR="009655B2">
              <w:rPr>
                <w:bCs/>
              </w:rPr>
              <w:t xml:space="preserve">-Sociedade de viaturas de aluguer, Lda – Maia </w:t>
            </w:r>
          </w:p>
          <w:p w14:paraId="180F4A51" w14:textId="41497366" w:rsidR="00EB413D" w:rsidRDefault="009655B2" w:rsidP="00EB413D">
            <w:pPr>
              <w:pStyle w:val="Ttulo4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Support to the Vehicle Preparer</w:t>
            </w:r>
          </w:p>
          <w:p w14:paraId="1DA2D6CD" w14:textId="77777777" w:rsidR="00EB413D" w:rsidRDefault="00EB413D" w:rsidP="00EB413D">
            <w:pPr>
              <w:rPr>
                <w:lang w:val="en-GB"/>
              </w:rPr>
            </w:pPr>
          </w:p>
          <w:p w14:paraId="0B1733FE" w14:textId="35116AA3" w:rsidR="00EB413D" w:rsidRPr="00AF669A" w:rsidRDefault="009655B2" w:rsidP="00EB413D">
            <w:pPr>
              <w:rPr>
                <w:lang w:val="en-GB"/>
              </w:rPr>
            </w:pPr>
            <w:r>
              <w:rPr>
                <w:lang w:val="en-GB"/>
              </w:rPr>
              <w:t xml:space="preserve">June 1993 – December 1993 </w:t>
            </w:r>
            <w:r w:rsidR="00EB413D">
              <w:rPr>
                <w:lang w:val="en-GB"/>
              </w:rPr>
              <w:t xml:space="preserve">  </w:t>
            </w:r>
          </w:p>
          <w:p w14:paraId="14324F9F" w14:textId="77777777" w:rsidR="00EB413D" w:rsidRPr="00AF669A" w:rsidRDefault="00EB413D" w:rsidP="00EB413D">
            <w:pPr>
              <w:rPr>
                <w:lang w:val="en-GB"/>
              </w:rPr>
            </w:pPr>
          </w:p>
          <w:p w14:paraId="7EAB3040" w14:textId="77777777" w:rsidR="009655B2" w:rsidRPr="009655B2" w:rsidRDefault="009655B2" w:rsidP="00EB413D">
            <w:pPr>
              <w:numPr>
                <w:ilvl w:val="0"/>
                <w:numId w:val="11"/>
              </w:numPr>
              <w:spacing w:after="4" w:line="265" w:lineRule="auto"/>
              <w:jc w:val="both"/>
              <w:rPr>
                <w:lang w:val="en-GB"/>
              </w:rPr>
            </w:pPr>
            <w:r w:rsidRPr="004D5143">
              <w:rPr>
                <w:color w:val="444440"/>
                <w:w w:val="95"/>
                <w:lang w:val="en-IE"/>
              </w:rPr>
              <w:t>Washing and vacuuming of vehicles</w:t>
            </w:r>
            <w:r w:rsidRPr="009A723B">
              <w:rPr>
                <w:color w:val="444440"/>
                <w:w w:val="95"/>
                <w:lang w:val="en-IE"/>
              </w:rPr>
              <w:t xml:space="preserve"> </w:t>
            </w:r>
          </w:p>
          <w:p w14:paraId="3145960C" w14:textId="77777777" w:rsidR="009F04B3" w:rsidRDefault="009F04B3" w:rsidP="009F04B3">
            <w:pPr>
              <w:spacing w:after="4" w:line="265" w:lineRule="auto"/>
              <w:jc w:val="both"/>
              <w:rPr>
                <w:color w:val="444440"/>
                <w:lang w:val="en-IE"/>
              </w:rPr>
            </w:pPr>
          </w:p>
          <w:p w14:paraId="1236B11E" w14:textId="77777777" w:rsidR="009F04B3" w:rsidRDefault="009F04B3" w:rsidP="009F04B3">
            <w:pPr>
              <w:spacing w:after="4" w:line="265" w:lineRule="auto"/>
              <w:jc w:val="both"/>
              <w:rPr>
                <w:color w:val="444440"/>
                <w:lang w:val="en-IE"/>
              </w:rPr>
            </w:pPr>
          </w:p>
          <w:p w14:paraId="66426D57" w14:textId="0B97C529" w:rsidR="00536240" w:rsidRPr="00AF669A" w:rsidRDefault="00536240" w:rsidP="00DF52D6">
            <w:pPr>
              <w:rPr>
                <w:color w:val="FFFFFF" w:themeColor="background1"/>
                <w:lang w:val="en-GB"/>
              </w:rPr>
            </w:pPr>
          </w:p>
        </w:tc>
      </w:tr>
      <w:tr w:rsidR="00BB3108" w:rsidRPr="008F22F4" w14:paraId="6E584DD2" w14:textId="77777777" w:rsidTr="009655B2">
        <w:trPr>
          <w:trHeight w:val="68"/>
        </w:trPr>
        <w:tc>
          <w:tcPr>
            <w:tcW w:w="3600" w:type="dxa"/>
          </w:tcPr>
          <w:p w14:paraId="77ED537E" w14:textId="11B8433F" w:rsidR="00BB3108" w:rsidRPr="00BB0084" w:rsidRDefault="00BB3108" w:rsidP="00A34FF5">
            <w:pPr>
              <w:rPr>
                <w:lang w:val="en-GB"/>
              </w:rPr>
            </w:pPr>
          </w:p>
        </w:tc>
        <w:tc>
          <w:tcPr>
            <w:tcW w:w="720" w:type="dxa"/>
          </w:tcPr>
          <w:p w14:paraId="66A9059A" w14:textId="77777777" w:rsidR="00BB3108" w:rsidRPr="00BB0084" w:rsidRDefault="00BB3108" w:rsidP="000C45FF">
            <w:pPr>
              <w:tabs>
                <w:tab w:val="left" w:pos="990"/>
              </w:tabs>
              <w:rPr>
                <w:lang w:val="en-GB"/>
              </w:rPr>
            </w:pPr>
          </w:p>
        </w:tc>
        <w:tc>
          <w:tcPr>
            <w:tcW w:w="6183" w:type="dxa"/>
          </w:tcPr>
          <w:p w14:paraId="7D48D675" w14:textId="77777777" w:rsidR="00BB3108" w:rsidRPr="00BB0084" w:rsidRDefault="00BB3108" w:rsidP="00036450">
            <w:pPr>
              <w:pStyle w:val="Ttulo2"/>
              <w:rPr>
                <w:lang w:val="en-GB"/>
              </w:rPr>
            </w:pPr>
          </w:p>
        </w:tc>
      </w:tr>
    </w:tbl>
    <w:p w14:paraId="31C05DA5" w14:textId="77777777" w:rsidR="00A8187E" w:rsidRDefault="00A8187E" w:rsidP="009A723B">
      <w:pPr>
        <w:spacing w:before="106"/>
        <w:ind w:left="149"/>
        <w:rPr>
          <w:b/>
          <w:color w:val="444440"/>
          <w:w w:val="85"/>
          <w:sz w:val="28"/>
          <w:lang w:val="en-IE"/>
        </w:rPr>
      </w:pPr>
    </w:p>
    <w:p w14:paraId="02F003B3" w14:textId="77777777" w:rsidR="009A723B" w:rsidRPr="004D5143" w:rsidRDefault="009A723B" w:rsidP="009A723B">
      <w:pPr>
        <w:rPr>
          <w:sz w:val="20"/>
          <w:lang w:val="en-IE"/>
        </w:rPr>
      </w:pPr>
    </w:p>
    <w:p w14:paraId="4CCAAC90" w14:textId="77777777" w:rsidR="009A723B" w:rsidRPr="004D5143" w:rsidRDefault="009A723B" w:rsidP="009A723B">
      <w:pPr>
        <w:rPr>
          <w:sz w:val="20"/>
          <w:lang w:val="en-IE"/>
        </w:rPr>
      </w:pPr>
    </w:p>
    <w:p w14:paraId="443CD69E" w14:textId="77777777" w:rsidR="009A723B" w:rsidRPr="004D5143" w:rsidRDefault="009A723B" w:rsidP="009A723B">
      <w:pPr>
        <w:spacing w:before="105"/>
        <w:ind w:left="151"/>
        <w:rPr>
          <w:b/>
          <w:color w:val="444440"/>
          <w:w w:val="90"/>
          <w:sz w:val="28"/>
          <w:lang w:val="en-IE"/>
        </w:rPr>
      </w:pPr>
    </w:p>
    <w:p w14:paraId="7A2FB950" w14:textId="77777777" w:rsidR="009A723B" w:rsidRPr="009A723B" w:rsidRDefault="009A723B" w:rsidP="009A723B">
      <w:pPr>
        <w:rPr>
          <w:sz w:val="20"/>
          <w:lang w:val="en-IE"/>
        </w:rPr>
      </w:pPr>
    </w:p>
    <w:p w14:paraId="13E53351" w14:textId="77777777" w:rsidR="009A723B" w:rsidRPr="009A723B" w:rsidRDefault="009A723B" w:rsidP="009A723B">
      <w:pPr>
        <w:rPr>
          <w:sz w:val="20"/>
          <w:lang w:val="en-IE"/>
        </w:rPr>
      </w:pPr>
    </w:p>
    <w:p w14:paraId="5AEE6AA3" w14:textId="77777777" w:rsidR="009A723B" w:rsidRPr="009A723B" w:rsidRDefault="009A723B" w:rsidP="009A723B">
      <w:pPr>
        <w:rPr>
          <w:sz w:val="20"/>
          <w:lang w:val="en-IE"/>
        </w:rPr>
      </w:pPr>
    </w:p>
    <w:p w14:paraId="52307E10" w14:textId="77777777" w:rsidR="009A723B" w:rsidRPr="004D5143" w:rsidRDefault="009A723B" w:rsidP="009A723B">
      <w:pPr>
        <w:rPr>
          <w:sz w:val="20"/>
          <w:lang w:val="en-IE"/>
        </w:rPr>
      </w:pPr>
    </w:p>
    <w:p w14:paraId="2960FF49" w14:textId="77777777" w:rsidR="009A723B" w:rsidRPr="004D5143" w:rsidRDefault="009A723B" w:rsidP="009A723B">
      <w:pPr>
        <w:rPr>
          <w:sz w:val="20"/>
          <w:lang w:val="en-IE"/>
        </w:rPr>
      </w:pPr>
    </w:p>
    <w:p w14:paraId="092E5456" w14:textId="77777777" w:rsidR="009A723B" w:rsidRPr="004D5143" w:rsidRDefault="009A723B" w:rsidP="009A723B">
      <w:pPr>
        <w:rPr>
          <w:sz w:val="20"/>
          <w:lang w:val="en-IE"/>
        </w:rPr>
      </w:pPr>
    </w:p>
    <w:p w14:paraId="58515787" w14:textId="77777777" w:rsidR="009A723B" w:rsidRPr="004D5143" w:rsidRDefault="009A723B" w:rsidP="009A723B">
      <w:pPr>
        <w:rPr>
          <w:sz w:val="20"/>
          <w:lang w:val="en-IE"/>
        </w:rPr>
      </w:pPr>
    </w:p>
    <w:p w14:paraId="4397AB03" w14:textId="77777777" w:rsidR="009A723B" w:rsidRPr="004D5143" w:rsidRDefault="009A723B" w:rsidP="009A723B">
      <w:pPr>
        <w:rPr>
          <w:sz w:val="20"/>
          <w:lang w:val="en-IE"/>
        </w:rPr>
      </w:pPr>
    </w:p>
    <w:p w14:paraId="2C886B2E" w14:textId="77777777" w:rsidR="009A723B" w:rsidRPr="004D5143" w:rsidRDefault="009A723B" w:rsidP="009A723B">
      <w:pPr>
        <w:rPr>
          <w:sz w:val="20"/>
          <w:lang w:val="en-IE"/>
        </w:rPr>
      </w:pPr>
    </w:p>
    <w:p w14:paraId="48AD70F1" w14:textId="77777777" w:rsidR="009A723B" w:rsidRPr="004D5143" w:rsidRDefault="009A723B" w:rsidP="009A723B">
      <w:pPr>
        <w:rPr>
          <w:sz w:val="20"/>
          <w:lang w:val="en-IE"/>
        </w:rPr>
      </w:pPr>
    </w:p>
    <w:p w14:paraId="40D2B8B3" w14:textId="77777777" w:rsidR="009A723B" w:rsidRPr="004D5143" w:rsidRDefault="009A723B" w:rsidP="009A723B">
      <w:pPr>
        <w:rPr>
          <w:sz w:val="20"/>
          <w:lang w:val="en-IE"/>
        </w:rPr>
      </w:pPr>
    </w:p>
    <w:p w14:paraId="6F047B20" w14:textId="77777777" w:rsidR="009A723B" w:rsidRPr="004D5143" w:rsidRDefault="009A723B" w:rsidP="009A723B">
      <w:pPr>
        <w:rPr>
          <w:sz w:val="20"/>
          <w:lang w:val="en-IE"/>
        </w:rPr>
      </w:pPr>
    </w:p>
    <w:p w14:paraId="19F45B23" w14:textId="77777777" w:rsidR="009A723B" w:rsidRPr="004D5143" w:rsidRDefault="009A723B" w:rsidP="009A723B">
      <w:pPr>
        <w:rPr>
          <w:sz w:val="20"/>
          <w:lang w:val="en-IE"/>
        </w:rPr>
      </w:pPr>
    </w:p>
    <w:p w14:paraId="7616ADB5" w14:textId="41F8689F" w:rsidR="00FF3B47" w:rsidRPr="004D5143" w:rsidRDefault="00FF3B47" w:rsidP="000C45FF">
      <w:pPr>
        <w:tabs>
          <w:tab w:val="left" w:pos="990"/>
        </w:tabs>
        <w:rPr>
          <w:lang w:val="en-IE"/>
        </w:rPr>
      </w:pPr>
    </w:p>
    <w:sectPr w:rsidR="00FF3B47" w:rsidRPr="004D5143" w:rsidSect="00507938">
      <w:headerReference w:type="default" r:id="rId16"/>
      <w:pgSz w:w="11906" w:h="16838" w:code="9"/>
      <w:pgMar w:top="720" w:right="720" w:bottom="56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68A07B" w14:textId="77777777" w:rsidR="00881E10" w:rsidRDefault="00881E10" w:rsidP="000C45FF">
      <w:r>
        <w:separator/>
      </w:r>
    </w:p>
  </w:endnote>
  <w:endnote w:type="continuationSeparator" w:id="0">
    <w:p w14:paraId="2866540F" w14:textId="77777777" w:rsidR="00881E10" w:rsidRDefault="00881E10" w:rsidP="000C45FF">
      <w:r>
        <w:continuationSeparator/>
      </w:r>
    </w:p>
  </w:endnote>
  <w:endnote w:type="continuationNotice" w:id="1">
    <w:p w14:paraId="1D0218EE" w14:textId="77777777" w:rsidR="00881E10" w:rsidRDefault="00881E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74497E" w14:textId="77777777" w:rsidR="00881E10" w:rsidRDefault="00881E10" w:rsidP="000C45FF">
      <w:r>
        <w:separator/>
      </w:r>
    </w:p>
  </w:footnote>
  <w:footnote w:type="continuationSeparator" w:id="0">
    <w:p w14:paraId="4968A425" w14:textId="77777777" w:rsidR="00881E10" w:rsidRDefault="00881E10" w:rsidP="000C45FF">
      <w:r>
        <w:continuationSeparator/>
      </w:r>
    </w:p>
  </w:footnote>
  <w:footnote w:type="continuationNotice" w:id="1">
    <w:p w14:paraId="6B79F6E7" w14:textId="77777777" w:rsidR="00881E10" w:rsidRDefault="00881E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270CB0" w14:textId="77777777" w:rsidR="000C45FF" w:rsidRDefault="000C45FF">
    <w:pPr>
      <w:pStyle w:val="Cabealho"/>
    </w:pPr>
    <w:r>
      <w:rPr>
        <w:noProof/>
        <w:lang w:bidi="pt-PT"/>
      </w:rPr>
      <w:drawing>
        <wp:anchor distT="0" distB="0" distL="114300" distR="114300" simplePos="0" relativeHeight="251658240" behindDoc="1" locked="0" layoutInCell="1" allowOverlap="1" wp14:anchorId="4DD39A83" wp14:editId="49DB7B24">
          <wp:simplePos x="0" y="0"/>
          <wp:positionH relativeFrom="page">
            <wp:posOffset>276225</wp:posOffset>
          </wp:positionH>
          <wp:positionV relativeFrom="page">
            <wp:posOffset>447675</wp:posOffset>
          </wp:positionV>
          <wp:extent cx="7136130" cy="9991725"/>
          <wp:effectExtent l="0" t="0" r="7620" b="9525"/>
          <wp:wrapNone/>
          <wp:docPr id="9" name="Gráfico 9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6509" cy="99922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 id="_x0000_i1026" style="width:9.6pt;height:9.6pt" coordsize="" o:spt="100" o:bullet="t" adj="0,,0" path="" stroked="f">
        <v:stroke joinstyle="miter"/>
        <v:imagedata r:id="rId1" o:title="image11"/>
        <v:formulas/>
        <v:path o:connecttype="segments"/>
      </v:shape>
    </w:pict>
  </w:numPicBullet>
  <w:numPicBullet w:numPicBulletId="1">
    <w:pict>
      <v:shape id="_x0000_i1027" style="width:9.6pt;height:9.6pt" coordsize="" o:spt="100" o:bullet="t" adj="0,,0" path="" stroked="f">
        <v:stroke joinstyle="miter"/>
        <v:imagedata r:id="rId2" o:title="image12"/>
        <v:formulas/>
        <v:path o:connecttype="segments"/>
      </v:shape>
    </w:pict>
  </w:numPicBullet>
  <w:numPicBullet w:numPicBulletId="2">
    <w:pict>
      <v:shape id="_x0000_i1028" style="width:9.6pt;height:9.6pt" coordsize="" o:spt="100" o:bullet="t" adj="0,,0" path="" stroked="f">
        <v:stroke joinstyle="miter"/>
        <v:imagedata r:id="rId3" o:title="image13"/>
        <v:formulas/>
        <v:path o:connecttype="segments"/>
      </v:shape>
    </w:pict>
  </w:numPicBullet>
  <w:numPicBullet w:numPicBulletId="3">
    <w:pict>
      <v:shape id="_x0000_i1029" style="width:9.6pt;height:9.6pt" coordsize="" o:spt="100" o:bullet="t" adj="0,,0" path="" stroked="f">
        <v:stroke joinstyle="miter"/>
        <v:imagedata r:id="rId4" o:title="image14"/>
        <v:formulas/>
        <v:path o:connecttype="segments"/>
      </v:shape>
    </w:pict>
  </w:numPicBullet>
  <w:numPicBullet w:numPicBulletId="4">
    <w:pict>
      <v:shape id="_x0000_i1030" style="width:10.8pt;height:10.8pt" coordsize="" o:spt="100" o:bullet="t" adj="0,,0" path="" stroked="f">
        <v:stroke joinstyle="miter"/>
        <v:imagedata r:id="rId5" o:title="image16"/>
        <v:formulas/>
        <v:path o:connecttype="segments"/>
      </v:shape>
    </w:pict>
  </w:numPicBullet>
  <w:numPicBullet w:numPicBulletId="5">
    <w:pict>
      <v:shape id="_x0000_i1031" style="width:10.8pt;height:9.6pt" coordsize="" o:spt="100" o:bullet="t" adj="0,,0" path="" stroked="f">
        <v:stroke joinstyle="miter"/>
        <v:imagedata r:id="rId6" o:title="image17"/>
        <v:formulas/>
        <v:path o:connecttype="segments"/>
      </v:shape>
    </w:pict>
  </w:numPicBullet>
  <w:numPicBullet w:numPicBulletId="6">
    <w:pict>
      <v:shape id="_x0000_i1032" style="width:10.8pt;height:10.8pt" coordsize="" o:spt="100" o:bullet="t" adj="0,,0" path="" stroked="f">
        <v:stroke joinstyle="miter"/>
        <v:imagedata r:id="rId7" o:title="image18"/>
        <v:formulas/>
        <v:path o:connecttype="segments"/>
      </v:shape>
    </w:pict>
  </w:numPicBullet>
  <w:numPicBullet w:numPicBulletId="7">
    <w:pict>
      <v:shape id="_x0000_i1033" style="width:10.8pt;height:9.6pt" coordsize="" o:spt="100" o:bullet="t" adj="0,,0" path="" stroked="f">
        <v:stroke joinstyle="miter"/>
        <v:imagedata r:id="rId8" o:title="image19"/>
        <v:formulas/>
        <v:path o:connecttype="segments"/>
      </v:shape>
    </w:pict>
  </w:numPicBullet>
  <w:numPicBullet w:numPicBulletId="8">
    <w:pict>
      <v:shape id="_x0000_i1034" style="width:9.6pt;height:9.6pt" coordsize="" o:spt="100" o:bullet="t" adj="0,,0" path="" stroked="f">
        <v:stroke joinstyle="miter"/>
        <v:imagedata r:id="rId9" o:title="image20"/>
        <v:formulas/>
        <v:path o:connecttype="segments"/>
      </v:shape>
    </w:pict>
  </w:numPicBullet>
  <w:numPicBullet w:numPicBulletId="9">
    <w:pict>
      <v:shape id="_x0000_i1035" style="width:9.6pt;height:9.6pt" coordsize="" o:spt="100" o:bullet="t" adj="0,,0" path="" stroked="f">
        <v:stroke joinstyle="miter"/>
        <v:imagedata r:id="rId10" o:title="image21"/>
        <v:formulas/>
        <v:path o:connecttype="segments"/>
      </v:shape>
    </w:pict>
  </w:numPicBullet>
  <w:abstractNum w:abstractNumId="0" w15:restartNumberingAfterBreak="0">
    <w:nsid w:val="089F7CEA"/>
    <w:multiLevelType w:val="hybridMultilevel"/>
    <w:tmpl w:val="E04C74E8"/>
    <w:lvl w:ilvl="0" w:tplc="80326966">
      <w:start w:val="1"/>
      <w:numFmt w:val="bullet"/>
      <w:lvlText w:val="•"/>
      <w:lvlPicBulletId w:val="6"/>
      <w:lvlJc w:val="left"/>
      <w:pPr>
        <w:ind w:left="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D821E38">
      <w:start w:val="1"/>
      <w:numFmt w:val="bullet"/>
      <w:lvlText w:val="o"/>
      <w:lvlJc w:val="left"/>
      <w:pPr>
        <w:ind w:left="13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42E20A">
      <w:start w:val="1"/>
      <w:numFmt w:val="bullet"/>
      <w:lvlText w:val="▪"/>
      <w:lvlJc w:val="left"/>
      <w:pPr>
        <w:ind w:left="20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A7CFF38">
      <w:start w:val="1"/>
      <w:numFmt w:val="bullet"/>
      <w:lvlText w:val="•"/>
      <w:lvlJc w:val="left"/>
      <w:pPr>
        <w:ind w:left="27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1922FE8">
      <w:start w:val="1"/>
      <w:numFmt w:val="bullet"/>
      <w:lvlText w:val="o"/>
      <w:lvlJc w:val="left"/>
      <w:pPr>
        <w:ind w:left="34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DA04072">
      <w:start w:val="1"/>
      <w:numFmt w:val="bullet"/>
      <w:lvlText w:val="▪"/>
      <w:lvlJc w:val="left"/>
      <w:pPr>
        <w:ind w:left="42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D1A3C32">
      <w:start w:val="1"/>
      <w:numFmt w:val="bullet"/>
      <w:lvlText w:val="•"/>
      <w:lvlJc w:val="left"/>
      <w:pPr>
        <w:ind w:left="49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56D008">
      <w:start w:val="1"/>
      <w:numFmt w:val="bullet"/>
      <w:lvlText w:val="o"/>
      <w:lvlJc w:val="left"/>
      <w:pPr>
        <w:ind w:left="56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406C42C">
      <w:start w:val="1"/>
      <w:numFmt w:val="bullet"/>
      <w:lvlText w:val="▪"/>
      <w:lvlJc w:val="left"/>
      <w:pPr>
        <w:ind w:left="63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5F6395"/>
    <w:multiLevelType w:val="hybridMultilevel"/>
    <w:tmpl w:val="2764762E"/>
    <w:lvl w:ilvl="0" w:tplc="3C9A3390">
      <w:start w:val="1"/>
      <w:numFmt w:val="bullet"/>
      <w:lvlText w:val="•"/>
      <w:lvlPicBulletId w:val="3"/>
      <w:lvlJc w:val="left"/>
      <w:pPr>
        <w:ind w:left="4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D388DBC">
      <w:start w:val="1"/>
      <w:numFmt w:val="bullet"/>
      <w:lvlText w:val="o"/>
      <w:lvlJc w:val="left"/>
      <w:pPr>
        <w:ind w:left="1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5FCFB88">
      <w:start w:val="1"/>
      <w:numFmt w:val="bullet"/>
      <w:lvlText w:val="▪"/>
      <w:lvlJc w:val="left"/>
      <w:pPr>
        <w:ind w:left="2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D826896">
      <w:start w:val="1"/>
      <w:numFmt w:val="bullet"/>
      <w:lvlText w:val="•"/>
      <w:lvlJc w:val="left"/>
      <w:pPr>
        <w:ind w:left="2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D4086CE">
      <w:start w:val="1"/>
      <w:numFmt w:val="bullet"/>
      <w:lvlText w:val="o"/>
      <w:lvlJc w:val="left"/>
      <w:pPr>
        <w:ind w:left="3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500AC1C">
      <w:start w:val="1"/>
      <w:numFmt w:val="bullet"/>
      <w:lvlText w:val="▪"/>
      <w:lvlJc w:val="left"/>
      <w:pPr>
        <w:ind w:left="4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B70ECD4">
      <w:start w:val="1"/>
      <w:numFmt w:val="bullet"/>
      <w:lvlText w:val="•"/>
      <w:lvlJc w:val="left"/>
      <w:pPr>
        <w:ind w:left="49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9B0A29C">
      <w:start w:val="1"/>
      <w:numFmt w:val="bullet"/>
      <w:lvlText w:val="o"/>
      <w:lvlJc w:val="left"/>
      <w:pPr>
        <w:ind w:left="57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3F618CC">
      <w:start w:val="1"/>
      <w:numFmt w:val="bullet"/>
      <w:lvlText w:val="▪"/>
      <w:lvlJc w:val="left"/>
      <w:pPr>
        <w:ind w:left="64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B85001C"/>
    <w:multiLevelType w:val="hybridMultilevel"/>
    <w:tmpl w:val="DF707780"/>
    <w:lvl w:ilvl="0" w:tplc="113C717C">
      <w:start w:val="1"/>
      <w:numFmt w:val="bullet"/>
      <w:lvlText w:val="•"/>
      <w:lvlPicBulletId w:val="2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02D73"/>
    <w:multiLevelType w:val="hybridMultilevel"/>
    <w:tmpl w:val="98D25E26"/>
    <w:lvl w:ilvl="0" w:tplc="2F5C520C">
      <w:start w:val="1"/>
      <w:numFmt w:val="bullet"/>
      <w:lvlText w:val="•"/>
      <w:lvlPicBulletId w:val="8"/>
      <w:lvlJc w:val="left"/>
      <w:pPr>
        <w:ind w:left="12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D6E97D0">
      <w:start w:val="1"/>
      <w:numFmt w:val="bullet"/>
      <w:lvlText w:val="o"/>
      <w:lvlJc w:val="left"/>
      <w:pPr>
        <w:ind w:left="10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48AC6DC">
      <w:start w:val="1"/>
      <w:numFmt w:val="bullet"/>
      <w:lvlText w:val="▪"/>
      <w:lvlJc w:val="left"/>
      <w:pPr>
        <w:ind w:left="18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F23044">
      <w:start w:val="1"/>
      <w:numFmt w:val="bullet"/>
      <w:lvlText w:val="•"/>
      <w:lvlJc w:val="left"/>
      <w:pPr>
        <w:ind w:left="25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68EF42">
      <w:start w:val="1"/>
      <w:numFmt w:val="bullet"/>
      <w:lvlText w:val="o"/>
      <w:lvlJc w:val="left"/>
      <w:pPr>
        <w:ind w:left="32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AE2496">
      <w:start w:val="1"/>
      <w:numFmt w:val="bullet"/>
      <w:lvlText w:val="▪"/>
      <w:lvlJc w:val="left"/>
      <w:pPr>
        <w:ind w:left="39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B30B4B4">
      <w:start w:val="1"/>
      <w:numFmt w:val="bullet"/>
      <w:lvlText w:val="•"/>
      <w:lvlJc w:val="left"/>
      <w:pPr>
        <w:ind w:left="46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770A020">
      <w:start w:val="1"/>
      <w:numFmt w:val="bullet"/>
      <w:lvlText w:val="o"/>
      <w:lvlJc w:val="left"/>
      <w:pPr>
        <w:ind w:left="54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39C7596">
      <w:start w:val="1"/>
      <w:numFmt w:val="bullet"/>
      <w:lvlText w:val="▪"/>
      <w:lvlJc w:val="left"/>
      <w:pPr>
        <w:ind w:left="61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F8E3A2C"/>
    <w:multiLevelType w:val="hybridMultilevel"/>
    <w:tmpl w:val="D27A22B0"/>
    <w:lvl w:ilvl="0" w:tplc="113C717C">
      <w:start w:val="1"/>
      <w:numFmt w:val="bullet"/>
      <w:lvlText w:val="•"/>
      <w:lvlPicBulletId w:val="2"/>
      <w:lvlJc w:val="left"/>
      <w:pPr>
        <w:ind w:left="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6FE9C56">
      <w:start w:val="1"/>
      <w:numFmt w:val="bullet"/>
      <w:lvlText w:val="o"/>
      <w:lvlJc w:val="left"/>
      <w:pPr>
        <w:ind w:left="14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065654">
      <w:start w:val="1"/>
      <w:numFmt w:val="bullet"/>
      <w:lvlText w:val="▪"/>
      <w:lvlJc w:val="left"/>
      <w:pPr>
        <w:ind w:left="22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8686774">
      <w:start w:val="1"/>
      <w:numFmt w:val="bullet"/>
      <w:lvlText w:val="•"/>
      <w:lvlJc w:val="left"/>
      <w:pPr>
        <w:ind w:left="29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2A438A0">
      <w:start w:val="1"/>
      <w:numFmt w:val="bullet"/>
      <w:lvlText w:val="o"/>
      <w:lvlJc w:val="left"/>
      <w:pPr>
        <w:ind w:left="36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DECE936">
      <w:start w:val="1"/>
      <w:numFmt w:val="bullet"/>
      <w:lvlText w:val="▪"/>
      <w:lvlJc w:val="left"/>
      <w:pPr>
        <w:ind w:left="43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9EE0D3E">
      <w:start w:val="1"/>
      <w:numFmt w:val="bullet"/>
      <w:lvlText w:val="•"/>
      <w:lvlJc w:val="left"/>
      <w:pPr>
        <w:ind w:left="50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7D05C9C">
      <w:start w:val="1"/>
      <w:numFmt w:val="bullet"/>
      <w:lvlText w:val="o"/>
      <w:lvlJc w:val="left"/>
      <w:pPr>
        <w:ind w:left="58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2CCC398">
      <w:start w:val="1"/>
      <w:numFmt w:val="bullet"/>
      <w:lvlText w:val="▪"/>
      <w:lvlJc w:val="left"/>
      <w:pPr>
        <w:ind w:left="65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0B5BCA"/>
    <w:multiLevelType w:val="hybridMultilevel"/>
    <w:tmpl w:val="489E346C"/>
    <w:lvl w:ilvl="0" w:tplc="65B2C0BE">
      <w:start w:val="1"/>
      <w:numFmt w:val="bullet"/>
      <w:lvlText w:val="•"/>
      <w:lvlPicBulletId w:val="9"/>
      <w:lvlJc w:val="left"/>
      <w:pPr>
        <w:ind w:left="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4749708">
      <w:start w:val="1"/>
      <w:numFmt w:val="bullet"/>
      <w:lvlText w:val="o"/>
      <w:lvlJc w:val="left"/>
      <w:pPr>
        <w:ind w:left="10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F868A4C">
      <w:start w:val="1"/>
      <w:numFmt w:val="bullet"/>
      <w:lvlText w:val="▪"/>
      <w:lvlJc w:val="left"/>
      <w:pPr>
        <w:ind w:left="18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8B621F6">
      <w:start w:val="1"/>
      <w:numFmt w:val="bullet"/>
      <w:lvlText w:val="•"/>
      <w:lvlJc w:val="left"/>
      <w:pPr>
        <w:ind w:left="25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0AEB46">
      <w:start w:val="1"/>
      <w:numFmt w:val="bullet"/>
      <w:lvlText w:val="o"/>
      <w:lvlJc w:val="left"/>
      <w:pPr>
        <w:ind w:left="32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1E2E6A">
      <w:start w:val="1"/>
      <w:numFmt w:val="bullet"/>
      <w:lvlText w:val="▪"/>
      <w:lvlJc w:val="left"/>
      <w:pPr>
        <w:ind w:left="39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A48B62">
      <w:start w:val="1"/>
      <w:numFmt w:val="bullet"/>
      <w:lvlText w:val="•"/>
      <w:lvlJc w:val="left"/>
      <w:pPr>
        <w:ind w:left="46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D6D858">
      <w:start w:val="1"/>
      <w:numFmt w:val="bullet"/>
      <w:lvlText w:val="o"/>
      <w:lvlJc w:val="left"/>
      <w:pPr>
        <w:ind w:left="54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6E42B60">
      <w:start w:val="1"/>
      <w:numFmt w:val="bullet"/>
      <w:lvlText w:val="▪"/>
      <w:lvlJc w:val="left"/>
      <w:pPr>
        <w:ind w:left="61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0EE5477"/>
    <w:multiLevelType w:val="hybridMultilevel"/>
    <w:tmpl w:val="576AFD0A"/>
    <w:lvl w:ilvl="0" w:tplc="113C717C">
      <w:start w:val="1"/>
      <w:numFmt w:val="bullet"/>
      <w:lvlText w:val="•"/>
      <w:lvlPicBulletId w:val="2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C244E"/>
    <w:multiLevelType w:val="hybridMultilevel"/>
    <w:tmpl w:val="4B489414"/>
    <w:lvl w:ilvl="0" w:tplc="113C717C">
      <w:start w:val="1"/>
      <w:numFmt w:val="bullet"/>
      <w:lvlText w:val="•"/>
      <w:lvlPicBulletId w:val="2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4A2C12"/>
    <w:multiLevelType w:val="hybridMultilevel"/>
    <w:tmpl w:val="D986A040"/>
    <w:lvl w:ilvl="0" w:tplc="113C717C">
      <w:start w:val="1"/>
      <w:numFmt w:val="bullet"/>
      <w:lvlText w:val="•"/>
      <w:lvlPicBulletId w:val="2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005994"/>
    <w:multiLevelType w:val="hybridMultilevel"/>
    <w:tmpl w:val="A5B0EE82"/>
    <w:lvl w:ilvl="0" w:tplc="9C3AC520">
      <w:start w:val="1"/>
      <w:numFmt w:val="bullet"/>
      <w:lvlText w:val="•"/>
      <w:lvlPicBulletId w:val="7"/>
      <w:lvlJc w:val="left"/>
      <w:pPr>
        <w:ind w:left="3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FCC7F8A">
      <w:start w:val="1"/>
      <w:numFmt w:val="bullet"/>
      <w:lvlText w:val="o"/>
      <w:lvlJc w:val="left"/>
      <w:pPr>
        <w:ind w:left="1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9888B9E">
      <w:start w:val="1"/>
      <w:numFmt w:val="bullet"/>
      <w:lvlText w:val="▪"/>
      <w:lvlJc w:val="left"/>
      <w:pPr>
        <w:ind w:left="2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7ACCC7A">
      <w:start w:val="1"/>
      <w:numFmt w:val="bullet"/>
      <w:lvlText w:val="•"/>
      <w:lvlJc w:val="left"/>
      <w:pPr>
        <w:ind w:left="2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F96285A">
      <w:start w:val="1"/>
      <w:numFmt w:val="bullet"/>
      <w:lvlText w:val="o"/>
      <w:lvlJc w:val="left"/>
      <w:pPr>
        <w:ind w:left="3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168C826">
      <w:start w:val="1"/>
      <w:numFmt w:val="bullet"/>
      <w:lvlText w:val="▪"/>
      <w:lvlJc w:val="left"/>
      <w:pPr>
        <w:ind w:left="41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86676CA">
      <w:start w:val="1"/>
      <w:numFmt w:val="bullet"/>
      <w:lvlText w:val="•"/>
      <w:lvlJc w:val="left"/>
      <w:pPr>
        <w:ind w:left="49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EAA310A">
      <w:start w:val="1"/>
      <w:numFmt w:val="bullet"/>
      <w:lvlText w:val="o"/>
      <w:lvlJc w:val="left"/>
      <w:pPr>
        <w:ind w:left="56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0F4BE54">
      <w:start w:val="1"/>
      <w:numFmt w:val="bullet"/>
      <w:lvlText w:val="▪"/>
      <w:lvlJc w:val="left"/>
      <w:pPr>
        <w:ind w:left="6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5CD10E7"/>
    <w:multiLevelType w:val="hybridMultilevel"/>
    <w:tmpl w:val="60A03B2E"/>
    <w:lvl w:ilvl="0" w:tplc="C6EE2BD4">
      <w:start w:val="1"/>
      <w:numFmt w:val="bullet"/>
      <w:lvlText w:val="•"/>
      <w:lvlPicBulletId w:val="0"/>
      <w:lvlJc w:val="left"/>
      <w:pPr>
        <w:ind w:left="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7CCEFB6">
      <w:start w:val="1"/>
      <w:numFmt w:val="bullet"/>
      <w:lvlText w:val="o"/>
      <w:lvlJc w:val="left"/>
      <w:pPr>
        <w:ind w:left="14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EEBF86">
      <w:start w:val="1"/>
      <w:numFmt w:val="bullet"/>
      <w:lvlText w:val="▪"/>
      <w:lvlJc w:val="left"/>
      <w:pPr>
        <w:ind w:left="21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20819B2">
      <w:start w:val="1"/>
      <w:numFmt w:val="bullet"/>
      <w:lvlText w:val="•"/>
      <w:lvlJc w:val="left"/>
      <w:pPr>
        <w:ind w:left="28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2C01EAA">
      <w:start w:val="1"/>
      <w:numFmt w:val="bullet"/>
      <w:lvlText w:val="o"/>
      <w:lvlJc w:val="left"/>
      <w:pPr>
        <w:ind w:left="36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9A8F4CC">
      <w:start w:val="1"/>
      <w:numFmt w:val="bullet"/>
      <w:lvlText w:val="▪"/>
      <w:lvlJc w:val="left"/>
      <w:pPr>
        <w:ind w:left="43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A3A5C0E">
      <w:start w:val="1"/>
      <w:numFmt w:val="bullet"/>
      <w:lvlText w:val="•"/>
      <w:lvlJc w:val="left"/>
      <w:pPr>
        <w:ind w:left="50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F80FA86">
      <w:start w:val="1"/>
      <w:numFmt w:val="bullet"/>
      <w:lvlText w:val="o"/>
      <w:lvlJc w:val="left"/>
      <w:pPr>
        <w:ind w:left="57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D7260B2">
      <w:start w:val="1"/>
      <w:numFmt w:val="bullet"/>
      <w:lvlText w:val="▪"/>
      <w:lvlJc w:val="left"/>
      <w:pPr>
        <w:ind w:left="64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4F7477C"/>
    <w:multiLevelType w:val="hybridMultilevel"/>
    <w:tmpl w:val="51E65BB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882210"/>
    <w:multiLevelType w:val="hybridMultilevel"/>
    <w:tmpl w:val="CBC28400"/>
    <w:lvl w:ilvl="0" w:tplc="113C717C">
      <w:start w:val="1"/>
      <w:numFmt w:val="bullet"/>
      <w:lvlText w:val="•"/>
      <w:lvlPicBulletId w:val="2"/>
      <w:lvlJc w:val="left"/>
      <w:pPr>
        <w:ind w:left="1027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7" w:hanging="360"/>
      </w:pPr>
      <w:rPr>
        <w:rFonts w:ascii="Wingdings" w:hAnsi="Wingdings" w:hint="default"/>
      </w:rPr>
    </w:lvl>
  </w:abstractNum>
  <w:abstractNum w:abstractNumId="13" w15:restartNumberingAfterBreak="0">
    <w:nsid w:val="63D81480"/>
    <w:multiLevelType w:val="hybridMultilevel"/>
    <w:tmpl w:val="486E3624"/>
    <w:lvl w:ilvl="0" w:tplc="6E3C9094">
      <w:start w:val="1"/>
      <w:numFmt w:val="bullet"/>
      <w:lvlText w:val="•"/>
      <w:lvlPicBulletId w:val="4"/>
      <w:lvlJc w:val="left"/>
      <w:pPr>
        <w:ind w:left="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720EC8">
      <w:start w:val="1"/>
      <w:numFmt w:val="bullet"/>
      <w:lvlText w:val="o"/>
      <w:lvlJc w:val="left"/>
      <w:pPr>
        <w:ind w:left="13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01C52B6">
      <w:start w:val="1"/>
      <w:numFmt w:val="bullet"/>
      <w:lvlText w:val="▪"/>
      <w:lvlJc w:val="left"/>
      <w:pPr>
        <w:ind w:left="20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3008E8E">
      <w:start w:val="1"/>
      <w:numFmt w:val="bullet"/>
      <w:lvlText w:val="•"/>
      <w:lvlJc w:val="left"/>
      <w:pPr>
        <w:ind w:left="27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1F41AD6">
      <w:start w:val="1"/>
      <w:numFmt w:val="bullet"/>
      <w:lvlText w:val="o"/>
      <w:lvlJc w:val="left"/>
      <w:pPr>
        <w:ind w:left="34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403F8E">
      <w:start w:val="1"/>
      <w:numFmt w:val="bullet"/>
      <w:lvlText w:val="▪"/>
      <w:lvlJc w:val="left"/>
      <w:pPr>
        <w:ind w:left="4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10A74F2">
      <w:start w:val="1"/>
      <w:numFmt w:val="bullet"/>
      <w:lvlText w:val="•"/>
      <w:lvlJc w:val="left"/>
      <w:pPr>
        <w:ind w:left="49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5A0F512">
      <w:start w:val="1"/>
      <w:numFmt w:val="bullet"/>
      <w:lvlText w:val="o"/>
      <w:lvlJc w:val="left"/>
      <w:pPr>
        <w:ind w:left="56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E92E880">
      <w:start w:val="1"/>
      <w:numFmt w:val="bullet"/>
      <w:lvlText w:val="▪"/>
      <w:lvlJc w:val="left"/>
      <w:pPr>
        <w:ind w:left="63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6E24769"/>
    <w:multiLevelType w:val="hybridMultilevel"/>
    <w:tmpl w:val="9FDAD8A4"/>
    <w:lvl w:ilvl="0" w:tplc="BB204DB8">
      <w:start w:val="1"/>
      <w:numFmt w:val="bullet"/>
      <w:lvlText w:val="•"/>
      <w:lvlPicBulletId w:val="5"/>
      <w:lvlJc w:val="left"/>
      <w:pPr>
        <w:ind w:left="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272EAF8">
      <w:start w:val="1"/>
      <w:numFmt w:val="bullet"/>
      <w:lvlText w:val="o"/>
      <w:lvlJc w:val="left"/>
      <w:pPr>
        <w:ind w:left="13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68A45EC">
      <w:start w:val="1"/>
      <w:numFmt w:val="bullet"/>
      <w:lvlText w:val="▪"/>
      <w:lvlJc w:val="left"/>
      <w:pPr>
        <w:ind w:left="20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60EB38">
      <w:start w:val="1"/>
      <w:numFmt w:val="bullet"/>
      <w:lvlText w:val="•"/>
      <w:lvlJc w:val="left"/>
      <w:pPr>
        <w:ind w:left="27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CE2BC40">
      <w:start w:val="1"/>
      <w:numFmt w:val="bullet"/>
      <w:lvlText w:val="o"/>
      <w:lvlJc w:val="left"/>
      <w:pPr>
        <w:ind w:left="34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95CCCC4">
      <w:start w:val="1"/>
      <w:numFmt w:val="bullet"/>
      <w:lvlText w:val="▪"/>
      <w:lvlJc w:val="left"/>
      <w:pPr>
        <w:ind w:left="4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766BE8E">
      <w:start w:val="1"/>
      <w:numFmt w:val="bullet"/>
      <w:lvlText w:val="•"/>
      <w:lvlJc w:val="left"/>
      <w:pPr>
        <w:ind w:left="49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DD6B926">
      <w:start w:val="1"/>
      <w:numFmt w:val="bullet"/>
      <w:lvlText w:val="o"/>
      <w:lvlJc w:val="left"/>
      <w:pPr>
        <w:ind w:left="56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B61E7E">
      <w:start w:val="1"/>
      <w:numFmt w:val="bullet"/>
      <w:lvlText w:val="▪"/>
      <w:lvlJc w:val="left"/>
      <w:pPr>
        <w:ind w:left="63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2BE2745"/>
    <w:multiLevelType w:val="hybridMultilevel"/>
    <w:tmpl w:val="8F4E1140"/>
    <w:lvl w:ilvl="0" w:tplc="113C717C">
      <w:start w:val="1"/>
      <w:numFmt w:val="bullet"/>
      <w:lvlText w:val="•"/>
      <w:lvlPicBulletId w:val="2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647F4D"/>
    <w:multiLevelType w:val="hybridMultilevel"/>
    <w:tmpl w:val="0B52CD12"/>
    <w:lvl w:ilvl="0" w:tplc="CB10DDCC">
      <w:start w:val="1"/>
      <w:numFmt w:val="bullet"/>
      <w:lvlText w:val="•"/>
      <w:lvlPicBulletId w:val="1"/>
      <w:lvlJc w:val="left"/>
      <w:pPr>
        <w:ind w:left="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E3ED06A">
      <w:start w:val="1"/>
      <w:numFmt w:val="bullet"/>
      <w:lvlText w:val="o"/>
      <w:lvlJc w:val="left"/>
      <w:pPr>
        <w:ind w:left="1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D8C0EA2">
      <w:start w:val="1"/>
      <w:numFmt w:val="bullet"/>
      <w:lvlText w:val="▪"/>
      <w:lvlJc w:val="left"/>
      <w:pPr>
        <w:ind w:left="2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D66A1D2">
      <w:start w:val="1"/>
      <w:numFmt w:val="bullet"/>
      <w:lvlText w:val="•"/>
      <w:lvlJc w:val="left"/>
      <w:pPr>
        <w:ind w:left="2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1D8CFD0">
      <w:start w:val="1"/>
      <w:numFmt w:val="bullet"/>
      <w:lvlText w:val="o"/>
      <w:lvlJc w:val="left"/>
      <w:pPr>
        <w:ind w:left="3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4EAC95C">
      <w:start w:val="1"/>
      <w:numFmt w:val="bullet"/>
      <w:lvlText w:val="▪"/>
      <w:lvlJc w:val="left"/>
      <w:pPr>
        <w:ind w:left="4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C9E9492">
      <w:start w:val="1"/>
      <w:numFmt w:val="bullet"/>
      <w:lvlText w:val="•"/>
      <w:lvlJc w:val="left"/>
      <w:pPr>
        <w:ind w:left="49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38A60CE">
      <w:start w:val="1"/>
      <w:numFmt w:val="bullet"/>
      <w:lvlText w:val="o"/>
      <w:lvlJc w:val="left"/>
      <w:pPr>
        <w:ind w:left="57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820BB94">
      <w:start w:val="1"/>
      <w:numFmt w:val="bullet"/>
      <w:lvlText w:val="▪"/>
      <w:lvlJc w:val="left"/>
      <w:pPr>
        <w:ind w:left="64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38778181">
    <w:abstractNumId w:val="10"/>
  </w:num>
  <w:num w:numId="2" w16cid:durableId="930968158">
    <w:abstractNumId w:val="16"/>
  </w:num>
  <w:num w:numId="3" w16cid:durableId="338772127">
    <w:abstractNumId w:val="4"/>
  </w:num>
  <w:num w:numId="4" w16cid:durableId="1622297708">
    <w:abstractNumId w:val="1"/>
  </w:num>
  <w:num w:numId="5" w16cid:durableId="2090421088">
    <w:abstractNumId w:val="13"/>
  </w:num>
  <w:num w:numId="6" w16cid:durableId="955722997">
    <w:abstractNumId w:val="14"/>
  </w:num>
  <w:num w:numId="7" w16cid:durableId="1676301690">
    <w:abstractNumId w:val="0"/>
  </w:num>
  <w:num w:numId="8" w16cid:durableId="362176853">
    <w:abstractNumId w:val="9"/>
  </w:num>
  <w:num w:numId="9" w16cid:durableId="1390692081">
    <w:abstractNumId w:val="3"/>
  </w:num>
  <w:num w:numId="10" w16cid:durableId="1021665792">
    <w:abstractNumId w:val="5"/>
  </w:num>
  <w:num w:numId="11" w16cid:durableId="437914726">
    <w:abstractNumId w:val="12"/>
  </w:num>
  <w:num w:numId="12" w16cid:durableId="1619214482">
    <w:abstractNumId w:val="15"/>
  </w:num>
  <w:num w:numId="13" w16cid:durableId="1322465427">
    <w:abstractNumId w:val="2"/>
  </w:num>
  <w:num w:numId="14" w16cid:durableId="706687160">
    <w:abstractNumId w:val="6"/>
  </w:num>
  <w:num w:numId="15" w16cid:durableId="423040632">
    <w:abstractNumId w:val="7"/>
  </w:num>
  <w:num w:numId="16" w16cid:durableId="204949656">
    <w:abstractNumId w:val="8"/>
  </w:num>
  <w:num w:numId="17" w16cid:durableId="11796614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512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D21"/>
    <w:rsid w:val="00011E08"/>
    <w:rsid w:val="00023C1A"/>
    <w:rsid w:val="00025852"/>
    <w:rsid w:val="00031EB4"/>
    <w:rsid w:val="00033A18"/>
    <w:rsid w:val="00036450"/>
    <w:rsid w:val="0004048C"/>
    <w:rsid w:val="0004581E"/>
    <w:rsid w:val="000666AB"/>
    <w:rsid w:val="000732BA"/>
    <w:rsid w:val="00077E80"/>
    <w:rsid w:val="0008130D"/>
    <w:rsid w:val="000900BA"/>
    <w:rsid w:val="000923F2"/>
    <w:rsid w:val="00094499"/>
    <w:rsid w:val="0009656E"/>
    <w:rsid w:val="000B2931"/>
    <w:rsid w:val="000C45FF"/>
    <w:rsid w:val="000E3FD1"/>
    <w:rsid w:val="0010314F"/>
    <w:rsid w:val="001052AA"/>
    <w:rsid w:val="00111D51"/>
    <w:rsid w:val="00112054"/>
    <w:rsid w:val="00113EDE"/>
    <w:rsid w:val="0011419E"/>
    <w:rsid w:val="00144E1B"/>
    <w:rsid w:val="001525E1"/>
    <w:rsid w:val="00160767"/>
    <w:rsid w:val="00180329"/>
    <w:rsid w:val="00181AE6"/>
    <w:rsid w:val="001829D2"/>
    <w:rsid w:val="00183278"/>
    <w:rsid w:val="0019001F"/>
    <w:rsid w:val="00193208"/>
    <w:rsid w:val="001A37F4"/>
    <w:rsid w:val="001A74A5"/>
    <w:rsid w:val="001B2ABD"/>
    <w:rsid w:val="001C768C"/>
    <w:rsid w:val="001D1B12"/>
    <w:rsid w:val="001D2A90"/>
    <w:rsid w:val="001E0391"/>
    <w:rsid w:val="001E1200"/>
    <w:rsid w:val="001E1759"/>
    <w:rsid w:val="001E27C3"/>
    <w:rsid w:val="001E7E65"/>
    <w:rsid w:val="001F1ECC"/>
    <w:rsid w:val="001F3FFB"/>
    <w:rsid w:val="0020451F"/>
    <w:rsid w:val="002142C5"/>
    <w:rsid w:val="002143B8"/>
    <w:rsid w:val="0021554E"/>
    <w:rsid w:val="00223E08"/>
    <w:rsid w:val="00224FFA"/>
    <w:rsid w:val="00237020"/>
    <w:rsid w:val="002400EB"/>
    <w:rsid w:val="002525A5"/>
    <w:rsid w:val="00256CF7"/>
    <w:rsid w:val="00281FD5"/>
    <w:rsid w:val="00291319"/>
    <w:rsid w:val="0029152A"/>
    <w:rsid w:val="002D3028"/>
    <w:rsid w:val="002E0F40"/>
    <w:rsid w:val="002E2E44"/>
    <w:rsid w:val="002E4D21"/>
    <w:rsid w:val="002E5E74"/>
    <w:rsid w:val="0030406B"/>
    <w:rsid w:val="0030481B"/>
    <w:rsid w:val="003156FC"/>
    <w:rsid w:val="003223DD"/>
    <w:rsid w:val="003254B5"/>
    <w:rsid w:val="00350A45"/>
    <w:rsid w:val="0035148F"/>
    <w:rsid w:val="0037121F"/>
    <w:rsid w:val="003742E5"/>
    <w:rsid w:val="00386F69"/>
    <w:rsid w:val="003A2106"/>
    <w:rsid w:val="003A4BB0"/>
    <w:rsid w:val="003A6B7D"/>
    <w:rsid w:val="003A6C28"/>
    <w:rsid w:val="003B06CA"/>
    <w:rsid w:val="003C11A8"/>
    <w:rsid w:val="003C487B"/>
    <w:rsid w:val="003C6C6E"/>
    <w:rsid w:val="003D1C58"/>
    <w:rsid w:val="003D2202"/>
    <w:rsid w:val="003E0C86"/>
    <w:rsid w:val="003E5B04"/>
    <w:rsid w:val="003F1E4E"/>
    <w:rsid w:val="003F2058"/>
    <w:rsid w:val="004071FC"/>
    <w:rsid w:val="00413B7E"/>
    <w:rsid w:val="00413F3B"/>
    <w:rsid w:val="00424A51"/>
    <w:rsid w:val="00430614"/>
    <w:rsid w:val="0044074D"/>
    <w:rsid w:val="00445947"/>
    <w:rsid w:val="004612B4"/>
    <w:rsid w:val="004628B5"/>
    <w:rsid w:val="00462937"/>
    <w:rsid w:val="00476011"/>
    <w:rsid w:val="0047683D"/>
    <w:rsid w:val="004813B3"/>
    <w:rsid w:val="004915AB"/>
    <w:rsid w:val="00494C61"/>
    <w:rsid w:val="00496591"/>
    <w:rsid w:val="004974E8"/>
    <w:rsid w:val="004A78B9"/>
    <w:rsid w:val="004B7B4E"/>
    <w:rsid w:val="004C2B14"/>
    <w:rsid w:val="004C63E4"/>
    <w:rsid w:val="004D3011"/>
    <w:rsid w:val="004D3D6B"/>
    <w:rsid w:val="004D5143"/>
    <w:rsid w:val="004E77A1"/>
    <w:rsid w:val="004F09CC"/>
    <w:rsid w:val="004F0B7E"/>
    <w:rsid w:val="004F6C40"/>
    <w:rsid w:val="004F7219"/>
    <w:rsid w:val="0050006B"/>
    <w:rsid w:val="00501554"/>
    <w:rsid w:val="00501BA7"/>
    <w:rsid w:val="00501FC2"/>
    <w:rsid w:val="00507938"/>
    <w:rsid w:val="00507AD1"/>
    <w:rsid w:val="00510527"/>
    <w:rsid w:val="005262AC"/>
    <w:rsid w:val="00536240"/>
    <w:rsid w:val="00540B6C"/>
    <w:rsid w:val="00555977"/>
    <w:rsid w:val="00560FEC"/>
    <w:rsid w:val="00581D6C"/>
    <w:rsid w:val="0059768E"/>
    <w:rsid w:val="005B65A8"/>
    <w:rsid w:val="005B766D"/>
    <w:rsid w:val="005D003F"/>
    <w:rsid w:val="005D307E"/>
    <w:rsid w:val="005D659C"/>
    <w:rsid w:val="005E39D5"/>
    <w:rsid w:val="005F494B"/>
    <w:rsid w:val="00600670"/>
    <w:rsid w:val="0060128E"/>
    <w:rsid w:val="00606DFA"/>
    <w:rsid w:val="006168D3"/>
    <w:rsid w:val="0062123A"/>
    <w:rsid w:val="00623BD1"/>
    <w:rsid w:val="006325CF"/>
    <w:rsid w:val="00646E75"/>
    <w:rsid w:val="00657425"/>
    <w:rsid w:val="00661BF3"/>
    <w:rsid w:val="00664489"/>
    <w:rsid w:val="00673C4E"/>
    <w:rsid w:val="006771D0"/>
    <w:rsid w:val="006854A0"/>
    <w:rsid w:val="00685D5E"/>
    <w:rsid w:val="006A1BEE"/>
    <w:rsid w:val="006A1CCE"/>
    <w:rsid w:val="006A5F8A"/>
    <w:rsid w:val="006B3230"/>
    <w:rsid w:val="006B6884"/>
    <w:rsid w:val="006C327D"/>
    <w:rsid w:val="006D54DC"/>
    <w:rsid w:val="006F2DFC"/>
    <w:rsid w:val="006F2E99"/>
    <w:rsid w:val="00700A6E"/>
    <w:rsid w:val="007052C5"/>
    <w:rsid w:val="007116C2"/>
    <w:rsid w:val="00715FCB"/>
    <w:rsid w:val="00722CC9"/>
    <w:rsid w:val="00724841"/>
    <w:rsid w:val="0072716B"/>
    <w:rsid w:val="00734764"/>
    <w:rsid w:val="00743101"/>
    <w:rsid w:val="0074337B"/>
    <w:rsid w:val="007475D5"/>
    <w:rsid w:val="00753E3D"/>
    <w:rsid w:val="007608C2"/>
    <w:rsid w:val="00766761"/>
    <w:rsid w:val="00771DDC"/>
    <w:rsid w:val="007775E1"/>
    <w:rsid w:val="007867A0"/>
    <w:rsid w:val="007927F5"/>
    <w:rsid w:val="0079564E"/>
    <w:rsid w:val="00796FE6"/>
    <w:rsid w:val="007975A7"/>
    <w:rsid w:val="007B00B9"/>
    <w:rsid w:val="007C430A"/>
    <w:rsid w:val="007E2813"/>
    <w:rsid w:val="007F1B06"/>
    <w:rsid w:val="007F7752"/>
    <w:rsid w:val="00802CA0"/>
    <w:rsid w:val="00812E61"/>
    <w:rsid w:val="00817CAB"/>
    <w:rsid w:val="00840ECF"/>
    <w:rsid w:val="0084696A"/>
    <w:rsid w:val="00853F27"/>
    <w:rsid w:val="00857207"/>
    <w:rsid w:val="0086430F"/>
    <w:rsid w:val="0086748C"/>
    <w:rsid w:val="00870B21"/>
    <w:rsid w:val="00875637"/>
    <w:rsid w:val="00881E10"/>
    <w:rsid w:val="008B3349"/>
    <w:rsid w:val="008C05F8"/>
    <w:rsid w:val="008C1A3D"/>
    <w:rsid w:val="008C2F1D"/>
    <w:rsid w:val="008C58F7"/>
    <w:rsid w:val="008C5FAA"/>
    <w:rsid w:val="008E6205"/>
    <w:rsid w:val="008E78C7"/>
    <w:rsid w:val="008F22F4"/>
    <w:rsid w:val="008F4868"/>
    <w:rsid w:val="008F779F"/>
    <w:rsid w:val="00910518"/>
    <w:rsid w:val="009260CD"/>
    <w:rsid w:val="00937E2B"/>
    <w:rsid w:val="00952C25"/>
    <w:rsid w:val="00954D63"/>
    <w:rsid w:val="00955E01"/>
    <w:rsid w:val="00960CCA"/>
    <w:rsid w:val="009655B2"/>
    <w:rsid w:val="009704B6"/>
    <w:rsid w:val="00986A08"/>
    <w:rsid w:val="0099264A"/>
    <w:rsid w:val="00997E19"/>
    <w:rsid w:val="009A4608"/>
    <w:rsid w:val="009A723B"/>
    <w:rsid w:val="009C1F47"/>
    <w:rsid w:val="009E73EC"/>
    <w:rsid w:val="009F04B3"/>
    <w:rsid w:val="00A00659"/>
    <w:rsid w:val="00A0555F"/>
    <w:rsid w:val="00A1015A"/>
    <w:rsid w:val="00A2118D"/>
    <w:rsid w:val="00A2338E"/>
    <w:rsid w:val="00A2584E"/>
    <w:rsid w:val="00A27F63"/>
    <w:rsid w:val="00A34FF5"/>
    <w:rsid w:val="00A47CD9"/>
    <w:rsid w:val="00A8187E"/>
    <w:rsid w:val="00A83058"/>
    <w:rsid w:val="00A84626"/>
    <w:rsid w:val="00A8652C"/>
    <w:rsid w:val="00A938A0"/>
    <w:rsid w:val="00A96C6F"/>
    <w:rsid w:val="00AA2FBF"/>
    <w:rsid w:val="00AA5A3D"/>
    <w:rsid w:val="00AA5F9A"/>
    <w:rsid w:val="00AB28D1"/>
    <w:rsid w:val="00AC1EBF"/>
    <w:rsid w:val="00AC50A5"/>
    <w:rsid w:val="00AC7E03"/>
    <w:rsid w:val="00AD37E5"/>
    <w:rsid w:val="00AD4E5B"/>
    <w:rsid w:val="00AD76E2"/>
    <w:rsid w:val="00AE0D9C"/>
    <w:rsid w:val="00AE43CD"/>
    <w:rsid w:val="00AE7882"/>
    <w:rsid w:val="00AF39A1"/>
    <w:rsid w:val="00AF3C79"/>
    <w:rsid w:val="00AF669A"/>
    <w:rsid w:val="00B17494"/>
    <w:rsid w:val="00B20152"/>
    <w:rsid w:val="00B2015E"/>
    <w:rsid w:val="00B30AD9"/>
    <w:rsid w:val="00B359E4"/>
    <w:rsid w:val="00B436B8"/>
    <w:rsid w:val="00B57D98"/>
    <w:rsid w:val="00B6473D"/>
    <w:rsid w:val="00B70850"/>
    <w:rsid w:val="00B70FDE"/>
    <w:rsid w:val="00B77990"/>
    <w:rsid w:val="00BA4F7A"/>
    <w:rsid w:val="00BB0084"/>
    <w:rsid w:val="00BB3108"/>
    <w:rsid w:val="00BB4332"/>
    <w:rsid w:val="00BC0A8E"/>
    <w:rsid w:val="00BE552F"/>
    <w:rsid w:val="00BE7FDA"/>
    <w:rsid w:val="00C066B6"/>
    <w:rsid w:val="00C11207"/>
    <w:rsid w:val="00C15B4B"/>
    <w:rsid w:val="00C33D4A"/>
    <w:rsid w:val="00C37BA1"/>
    <w:rsid w:val="00C4674C"/>
    <w:rsid w:val="00C506CF"/>
    <w:rsid w:val="00C544E4"/>
    <w:rsid w:val="00C72BED"/>
    <w:rsid w:val="00C77675"/>
    <w:rsid w:val="00C77779"/>
    <w:rsid w:val="00C9578B"/>
    <w:rsid w:val="00CB0055"/>
    <w:rsid w:val="00CC5A46"/>
    <w:rsid w:val="00CC7D37"/>
    <w:rsid w:val="00CD5479"/>
    <w:rsid w:val="00CE5B49"/>
    <w:rsid w:val="00CF2F62"/>
    <w:rsid w:val="00D03FF2"/>
    <w:rsid w:val="00D2522B"/>
    <w:rsid w:val="00D257BD"/>
    <w:rsid w:val="00D3260B"/>
    <w:rsid w:val="00D33F71"/>
    <w:rsid w:val="00D422DE"/>
    <w:rsid w:val="00D50866"/>
    <w:rsid w:val="00D5459D"/>
    <w:rsid w:val="00D576AC"/>
    <w:rsid w:val="00D66B46"/>
    <w:rsid w:val="00D71CA2"/>
    <w:rsid w:val="00D75E26"/>
    <w:rsid w:val="00D760DC"/>
    <w:rsid w:val="00D93883"/>
    <w:rsid w:val="00DA1F4D"/>
    <w:rsid w:val="00DA2109"/>
    <w:rsid w:val="00DA320A"/>
    <w:rsid w:val="00DB4139"/>
    <w:rsid w:val="00DB501D"/>
    <w:rsid w:val="00DB5CD3"/>
    <w:rsid w:val="00DC3424"/>
    <w:rsid w:val="00DD172A"/>
    <w:rsid w:val="00DD70FD"/>
    <w:rsid w:val="00DF5126"/>
    <w:rsid w:val="00DF52D6"/>
    <w:rsid w:val="00E04D66"/>
    <w:rsid w:val="00E14318"/>
    <w:rsid w:val="00E255D0"/>
    <w:rsid w:val="00E25A26"/>
    <w:rsid w:val="00E31077"/>
    <w:rsid w:val="00E31CCB"/>
    <w:rsid w:val="00E4381A"/>
    <w:rsid w:val="00E456DA"/>
    <w:rsid w:val="00E536D5"/>
    <w:rsid w:val="00E55D74"/>
    <w:rsid w:val="00E60891"/>
    <w:rsid w:val="00E63BD7"/>
    <w:rsid w:val="00E83334"/>
    <w:rsid w:val="00E901EE"/>
    <w:rsid w:val="00E90485"/>
    <w:rsid w:val="00E9397D"/>
    <w:rsid w:val="00E96A1B"/>
    <w:rsid w:val="00EA4A40"/>
    <w:rsid w:val="00EB3958"/>
    <w:rsid w:val="00EB413D"/>
    <w:rsid w:val="00EB6681"/>
    <w:rsid w:val="00EB76B8"/>
    <w:rsid w:val="00EC7299"/>
    <w:rsid w:val="00ED3928"/>
    <w:rsid w:val="00ED67DE"/>
    <w:rsid w:val="00ED6C59"/>
    <w:rsid w:val="00EE4E0A"/>
    <w:rsid w:val="00EF2125"/>
    <w:rsid w:val="00EF2496"/>
    <w:rsid w:val="00F139B9"/>
    <w:rsid w:val="00F2162A"/>
    <w:rsid w:val="00F333AA"/>
    <w:rsid w:val="00F35BB2"/>
    <w:rsid w:val="00F37409"/>
    <w:rsid w:val="00F417FD"/>
    <w:rsid w:val="00F43E07"/>
    <w:rsid w:val="00F47A63"/>
    <w:rsid w:val="00F60274"/>
    <w:rsid w:val="00F72BC0"/>
    <w:rsid w:val="00F77FB9"/>
    <w:rsid w:val="00F818B3"/>
    <w:rsid w:val="00F94C0C"/>
    <w:rsid w:val="00FA195A"/>
    <w:rsid w:val="00FB068F"/>
    <w:rsid w:val="00FB4807"/>
    <w:rsid w:val="00FD2DC4"/>
    <w:rsid w:val="00FE7E1F"/>
    <w:rsid w:val="00FF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."/>
  <w:listSeparator w:val=","/>
  <w14:docId w14:val="724F603B"/>
  <w14:defaultImageDpi w14:val="32767"/>
  <w15:chartTrackingRefBased/>
  <w15:docId w15:val="{4AEC4D41-0E6D-4F81-B13E-B6E2E50DB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pt-P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te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tulo3">
    <w:name w:val="heading 3"/>
    <w:basedOn w:val="Normal"/>
    <w:next w:val="Normal"/>
    <w:link w:val="Ttulo3Carte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Ttulo4">
    <w:name w:val="heading 4"/>
    <w:basedOn w:val="Normal"/>
    <w:next w:val="Normal"/>
    <w:link w:val="Ttulo4Carter"/>
    <w:uiPriority w:val="9"/>
    <w:qFormat/>
    <w:rsid w:val="00B359E4"/>
    <w:pPr>
      <w:outlineLvl w:val="3"/>
    </w:pPr>
    <w:rPr>
      <w:b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arter">
    <w:name w:val="Título 2 Caráter"/>
    <w:basedOn w:val="Tipodeletrapredefinidodopargrafo"/>
    <w:link w:val="Ttulo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tulo">
    <w:name w:val="Title"/>
    <w:basedOn w:val="Normal"/>
    <w:next w:val="Normal"/>
    <w:link w:val="TtuloCarte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1B2ABD"/>
    <w:rPr>
      <w:caps/>
      <w:color w:val="000000" w:themeColor="text1"/>
      <w:sz w:val="96"/>
      <w:szCs w:val="76"/>
    </w:rPr>
  </w:style>
  <w:style w:type="character" w:styleId="nfase">
    <w:name w:val="Emphasis"/>
    <w:basedOn w:val="Tipodeletrapredefinidodopargrafo"/>
    <w:uiPriority w:val="11"/>
    <w:semiHidden/>
    <w:qFormat/>
    <w:rsid w:val="00E25A26"/>
    <w:rPr>
      <w:i/>
      <w:iCs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a">
    <w:name w:val="Date"/>
    <w:basedOn w:val="Normal"/>
    <w:next w:val="Normal"/>
    <w:link w:val="DataCarter"/>
    <w:uiPriority w:val="99"/>
    <w:rsid w:val="00036450"/>
  </w:style>
  <w:style w:type="character" w:customStyle="1" w:styleId="DataCarter">
    <w:name w:val="Data Caráter"/>
    <w:basedOn w:val="Tipodeletrapredefinidodopargrafo"/>
    <w:link w:val="Data"/>
    <w:uiPriority w:val="99"/>
    <w:rsid w:val="00036450"/>
    <w:rPr>
      <w:sz w:val="18"/>
      <w:szCs w:val="22"/>
    </w:rPr>
  </w:style>
  <w:style w:type="character" w:styleId="Hiperligao">
    <w:name w:val="Hyperlink"/>
    <w:basedOn w:val="Tipodeletrapredefinidodopargrafo"/>
    <w:uiPriority w:val="99"/>
    <w:unhideWhenUsed/>
    <w:rsid w:val="00281FD5"/>
    <w:rPr>
      <w:color w:val="B85A22" w:themeColor="accent2" w:themeShade="BF"/>
      <w:u w:val="single"/>
    </w:rPr>
  </w:style>
  <w:style w:type="character" w:styleId="MenoNoResolvida">
    <w:name w:val="Unresolved Mention"/>
    <w:basedOn w:val="Tipodeletrapredefinidodopargrafo"/>
    <w:uiPriority w:val="99"/>
    <w:semiHidden/>
    <w:rsid w:val="004813B3"/>
    <w:rPr>
      <w:color w:val="605E5C"/>
      <w:shd w:val="clear" w:color="auto" w:fill="E1DFDD"/>
    </w:rPr>
  </w:style>
  <w:style w:type="paragraph" w:styleId="Cabealho">
    <w:name w:val="header"/>
    <w:basedOn w:val="Normal"/>
    <w:link w:val="CabealhoCarte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semiHidden/>
    <w:rsid w:val="000C45FF"/>
    <w:rPr>
      <w:sz w:val="22"/>
      <w:szCs w:val="22"/>
    </w:rPr>
  </w:style>
  <w:style w:type="paragraph" w:styleId="Rodap">
    <w:name w:val="footer"/>
    <w:basedOn w:val="Normal"/>
    <w:link w:val="RodapCarte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semiHidden/>
    <w:rsid w:val="000C45FF"/>
    <w:rPr>
      <w:sz w:val="22"/>
      <w:szCs w:val="22"/>
    </w:rPr>
  </w:style>
  <w:style w:type="table" w:styleId="TabelacomGrelha">
    <w:name w:val="Table Grid"/>
    <w:basedOn w:val="Tabela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MarcadordePosio">
    <w:name w:val="Placeholder Text"/>
    <w:basedOn w:val="Tipodeletrapredefinidodopargrafo"/>
    <w:uiPriority w:val="99"/>
    <w:semiHidden/>
    <w:rsid w:val="001B2ABD"/>
    <w:rPr>
      <w:color w:val="808080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Ttulo4Carter">
    <w:name w:val="Título 4 Caráter"/>
    <w:basedOn w:val="Tipodeletrapredefinidodopargrafo"/>
    <w:link w:val="Ttulo4"/>
    <w:uiPriority w:val="9"/>
    <w:rsid w:val="00B359E4"/>
    <w:rPr>
      <w:b/>
      <w:sz w:val="18"/>
      <w:szCs w:val="22"/>
    </w:rPr>
  </w:style>
  <w:style w:type="paragraph" w:styleId="PargrafodaLista">
    <w:name w:val="List Paragraph"/>
    <w:basedOn w:val="Normal"/>
    <w:uiPriority w:val="34"/>
    <w:semiHidden/>
    <w:qFormat/>
    <w:rsid w:val="00077E80"/>
    <w:pPr>
      <w:ind w:left="720"/>
      <w:contextualSpacing/>
    </w:pPr>
  </w:style>
  <w:style w:type="paragraph" w:styleId="Corpodetexto">
    <w:name w:val="Body Text"/>
    <w:basedOn w:val="Normal"/>
    <w:link w:val="CorpodetextoCarter"/>
    <w:uiPriority w:val="1"/>
    <w:qFormat/>
    <w:rsid w:val="009A723B"/>
    <w:pPr>
      <w:widowControl w:val="0"/>
      <w:autoSpaceDE w:val="0"/>
      <w:autoSpaceDN w:val="0"/>
    </w:pPr>
    <w:rPr>
      <w:rFonts w:ascii="Verdana" w:eastAsia="Verdana" w:hAnsi="Verdana" w:cs="Verdana"/>
      <w:b/>
      <w:bCs/>
      <w:sz w:val="16"/>
      <w:szCs w:val="16"/>
      <w:lang w:val="en-US" w:eastAsia="en-US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9A723B"/>
    <w:rPr>
      <w:rFonts w:ascii="Verdana" w:eastAsia="Verdana" w:hAnsi="Verdana" w:cs="Verdana"/>
      <w:b/>
      <w:bCs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30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3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9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1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8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9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9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3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ixabay.com/en/ireland-flag-irish-national-1312436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1.png"/><Relationship Id="rId5" Type="http://schemas.openxmlformats.org/officeDocument/2006/relationships/numbering" Target="numbering.xml"/><Relationship Id="rId15" Type="http://schemas.openxmlformats.org/officeDocument/2006/relationships/hyperlink" Target="https://pixabay.com/de/flagge-portugal-nation-gr%C3%BCn-rot-1511790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5.svg"/><Relationship Id="rId1" Type="http://schemas.openxmlformats.org/officeDocument/2006/relationships/image" Target="media/image14.png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10" Type="http://schemas.openxmlformats.org/officeDocument/2006/relationships/image" Target="media/image10.jpeg"/><Relationship Id="rId4" Type="http://schemas.openxmlformats.org/officeDocument/2006/relationships/image" Target="media/image4.jpeg"/><Relationship Id="rId9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nue\AppData\Roaming\Microsoft\Templates\Curr&#237;culo%20cinzento%20e%20azu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4A17553167547CFB4D47BE3144AB9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F95EE0-187A-4780-AE0B-ABD8DA1505E9}"/>
      </w:docPartPr>
      <w:docPartBody>
        <w:p w:rsidR="00F579DA" w:rsidRDefault="00285D9E" w:rsidP="00285D9E">
          <w:pPr>
            <w:pStyle w:val="94A17553167547CFB4D47BE3144AB9D1"/>
          </w:pPr>
          <w:r w:rsidRPr="004D3011">
            <w:rPr>
              <w:lang w:bidi="pt-PT"/>
            </w:rPr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E38"/>
    <w:rsid w:val="001D2A90"/>
    <w:rsid w:val="00285D9E"/>
    <w:rsid w:val="002E5820"/>
    <w:rsid w:val="00413F3B"/>
    <w:rsid w:val="005F52A4"/>
    <w:rsid w:val="0072716B"/>
    <w:rsid w:val="00753E3D"/>
    <w:rsid w:val="007D33EF"/>
    <w:rsid w:val="00813D6D"/>
    <w:rsid w:val="00844A48"/>
    <w:rsid w:val="009321F6"/>
    <w:rsid w:val="00A234BF"/>
    <w:rsid w:val="00A51239"/>
    <w:rsid w:val="00A938A0"/>
    <w:rsid w:val="00AE5BC0"/>
    <w:rsid w:val="00D72E38"/>
    <w:rsid w:val="00E90485"/>
    <w:rsid w:val="00EF3CAC"/>
    <w:rsid w:val="00F47A63"/>
    <w:rsid w:val="00F5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PT" w:eastAsia="pt-P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ter"/>
    <w:uiPriority w:val="9"/>
    <w:qFormat/>
    <w:pPr>
      <w:keepNext/>
      <w:keepLines/>
      <w:pBdr>
        <w:bottom w:val="single" w:sz="8" w:space="1" w:color="156082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kern w:val="0"/>
      <w:szCs w:val="26"/>
      <w:lang w:eastAsia="ja-JP"/>
      <w14:ligatures w14:val="non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94A17553167547CFB4D47BE3144AB9D1">
    <w:name w:val="94A17553167547CFB4D47BE3144AB9D1"/>
    <w:rsid w:val="00285D9E"/>
  </w:style>
  <w:style w:type="character" w:styleId="Hiperligao">
    <w:name w:val="Hyperlink"/>
    <w:basedOn w:val="Tipodeletrapredefinidodopargrafo"/>
    <w:uiPriority w:val="99"/>
    <w:unhideWhenUsed/>
    <w:rPr>
      <w:color w:val="BF4E14" w:themeColor="accent2" w:themeShade="BF"/>
      <w:u w:val="single"/>
    </w:rPr>
  </w:style>
  <w:style w:type="character" w:customStyle="1" w:styleId="Ttulo2Carter">
    <w:name w:val="Título 2 Caráter"/>
    <w:basedOn w:val="Tipodeletrapredefinidodopargrafo"/>
    <w:link w:val="Ttulo2"/>
    <w:uiPriority w:val="9"/>
    <w:rPr>
      <w:rFonts w:asciiTheme="majorHAnsi" w:eastAsiaTheme="majorEastAsia" w:hAnsiTheme="majorHAnsi" w:cstheme="majorBidi"/>
      <w:b/>
      <w:bCs/>
      <w:caps/>
      <w:kern w:val="0"/>
      <w:szCs w:val="26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www.w3.org/2000/xmlns/"/>
    <ds:schemaRef ds:uri="71af3243-3dd4-4a8d-8c0d-dd76da1f02a5"/>
    <ds:schemaRef ds:uri="http://www.w3.org/2001/XMLSchema-instance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10E609-B4DF-41D4-8A24-B507DA7DE1E0}">
  <ds:schemaRefs>
    <ds:schemaRef ds:uri="http://schemas.openxmlformats.org/officeDocument/2006/bibliography"/>
    <ds:schemaRef ds:uri="http://www.w3.org/2000/xmlns/"/>
  </ds:schemaRefs>
</ds:datastoreItem>
</file>

<file path=customXml/itemProps4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1af3243-3dd4-4a8d-8c0d-dd76da1f02a5"/>
    <ds:schemaRef ds:uri="16c05727-aa75-4e4a-9b5f-8a80a1165891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Currículo cinzento e azul</Template>
  <TotalTime>2</TotalTime>
  <Pages>4</Pages>
  <Words>587</Words>
  <Characters>3347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Riboira</dc:creator>
  <cp:keywords/>
  <dc:description/>
  <cp:lastModifiedBy>Maria Riboira</cp:lastModifiedBy>
  <cp:revision>4</cp:revision>
  <dcterms:created xsi:type="dcterms:W3CDTF">2024-09-03T16:54:00Z</dcterms:created>
  <dcterms:modified xsi:type="dcterms:W3CDTF">2024-10-05T21:54:00Z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